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20D9D" w:rsidRPr="00B20D9D">
        <w:rPr>
          <w:sz w:val="22"/>
        </w:rPr>
        <w:t>Bruno Akira Suzuki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7366">
        <w:rPr>
          <w:sz w:val="22"/>
        </w:rPr>
        <w:t>29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20D9D">
        <w:rPr>
          <w:sz w:val="22"/>
        </w:rPr>
        <w:t>Cefaleia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B20D9D">
        <w:rPr>
          <w:sz w:val="22"/>
        </w:rPr>
        <w:t>9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0D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5C7C">
        <w:t>9.6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5C7C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0D9D">
        <w:rPr>
          <w:noProof/>
          <w:sz w:val="24"/>
        </w:rPr>
        <w:t>29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E8A" w:rsidRDefault="00327E8A">
      <w:r>
        <w:separator/>
      </w:r>
    </w:p>
  </w:endnote>
  <w:endnote w:type="continuationSeparator" w:id="0">
    <w:p w:rsidR="00327E8A" w:rsidRDefault="00327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7E8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E8A" w:rsidRDefault="00327E8A">
      <w:r>
        <w:separator/>
      </w:r>
    </w:p>
  </w:footnote>
  <w:footnote w:type="continuationSeparator" w:id="0">
    <w:p w:rsidR="00327E8A" w:rsidRDefault="00327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27E8A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52411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4455</cp:revision>
  <cp:lastPrinted>2022-03-24T14:28:00Z</cp:lastPrinted>
  <dcterms:created xsi:type="dcterms:W3CDTF">2016-03-08T22:06:00Z</dcterms:created>
  <dcterms:modified xsi:type="dcterms:W3CDTF">2022-09-29T13:28:00Z</dcterms:modified>
</cp:coreProperties>
</file>