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D3C7A" w:rsidRPr="00ED3C7A">
        <w:rPr>
          <w:sz w:val="22"/>
        </w:rPr>
        <w:t>Bruna D'Avila Silveira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D3C7A">
        <w:rPr>
          <w:sz w:val="22"/>
        </w:rPr>
        <w:t>12</w:t>
      </w:r>
      <w:bookmarkStart w:id="0" w:name="_GoBack"/>
      <w:bookmarkEnd w:id="0"/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76217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182494">
        <w:rPr>
          <w:sz w:val="22"/>
        </w:rPr>
        <w:t>2</w:t>
      </w:r>
      <w:r w:rsidR="00276217">
        <w:rPr>
          <w:sz w:val="22"/>
        </w:rPr>
        <w:t>7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4793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7DC9">
        <w:t>8.6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C7DC9">
        <w:t>39.1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76217">
        <w:rPr>
          <w:noProof/>
          <w:sz w:val="24"/>
        </w:rPr>
        <w:t>27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2DC" w:rsidRDefault="001142DC">
      <w:r>
        <w:separator/>
      </w:r>
    </w:p>
  </w:endnote>
  <w:endnote w:type="continuationSeparator" w:id="0">
    <w:p w:rsidR="001142DC" w:rsidRDefault="00114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142D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2DC" w:rsidRDefault="001142DC">
      <w:r>
        <w:separator/>
      </w:r>
    </w:p>
  </w:footnote>
  <w:footnote w:type="continuationSeparator" w:id="0">
    <w:p w:rsidR="001142DC" w:rsidRDefault="001142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2DC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52405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4442</cp:revision>
  <cp:lastPrinted>2022-03-24T14:28:00Z</cp:lastPrinted>
  <dcterms:created xsi:type="dcterms:W3CDTF">2016-03-08T22:06:00Z</dcterms:created>
  <dcterms:modified xsi:type="dcterms:W3CDTF">2022-09-27T14:08:00Z</dcterms:modified>
</cp:coreProperties>
</file>