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276217" w:rsidRPr="00276217">
        <w:rPr>
          <w:sz w:val="22"/>
        </w:rPr>
        <w:t>Melissa Ribeiro dos Santos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182494">
        <w:rPr>
          <w:sz w:val="22"/>
        </w:rPr>
        <w:t>2</w:t>
      </w:r>
      <w:r w:rsidR="00276217">
        <w:rPr>
          <w:sz w:val="22"/>
        </w:rPr>
        <w:t>3</w:t>
      </w:r>
      <w:r w:rsidR="006E22B1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276217">
        <w:rPr>
          <w:sz w:val="22"/>
        </w:rPr>
        <w:t>Cefaleia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        </w:t>
      </w:r>
      <w:r w:rsidR="00182494">
        <w:rPr>
          <w:sz w:val="22"/>
        </w:rPr>
        <w:t>2</w:t>
      </w:r>
      <w:r w:rsidR="00276217">
        <w:rPr>
          <w:sz w:val="22"/>
        </w:rPr>
        <w:t>7</w:t>
      </w:r>
      <w:bookmarkStart w:id="0" w:name="_GoBack"/>
      <w:bookmarkEnd w:id="0"/>
      <w:r w:rsidR="008B6C2A">
        <w:rPr>
          <w:sz w:val="22"/>
        </w:rPr>
        <w:t xml:space="preserve"> </w:t>
      </w:r>
      <w:r w:rsidR="00C779C5">
        <w:rPr>
          <w:sz w:val="22"/>
        </w:rPr>
        <w:t>set. 22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B47934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FC7DC9">
        <w:t>8.6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FC7DC9">
        <w:t>39.1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276217">
        <w:rPr>
          <w:noProof/>
          <w:sz w:val="24"/>
        </w:rPr>
        <w:t>27 de setembro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4E22" w:rsidRDefault="00FE4E22">
      <w:r>
        <w:separator/>
      </w:r>
    </w:p>
  </w:endnote>
  <w:endnote w:type="continuationSeparator" w:id="0">
    <w:p w:rsidR="00FE4E22" w:rsidRDefault="00FE4E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FE4E22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4E22" w:rsidRDefault="00FE4E22">
      <w:r>
        <w:separator/>
      </w:r>
    </w:p>
  </w:footnote>
  <w:footnote w:type="continuationSeparator" w:id="0">
    <w:p w:rsidR="00FE4E22" w:rsidRDefault="00FE4E2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76A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0D8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878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FCE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F2F"/>
    <w:rsid w:val="00D61639"/>
    <w:rsid w:val="00D61B22"/>
    <w:rsid w:val="00D61FEF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2F70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4E22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52405</TotalTime>
  <Pages>1</Pages>
  <Words>273</Words>
  <Characters>1560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4441</cp:revision>
  <cp:lastPrinted>2022-03-24T14:28:00Z</cp:lastPrinted>
  <dcterms:created xsi:type="dcterms:W3CDTF">2016-03-08T22:06:00Z</dcterms:created>
  <dcterms:modified xsi:type="dcterms:W3CDTF">2022-09-27T13:58:00Z</dcterms:modified>
</cp:coreProperties>
</file>