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A206C1" w:rsidRPr="00A206C1" w:rsidRDefault="00A206C1" w:rsidP="00A206C1">
      <w:pPr>
        <w:tabs>
          <w:tab w:val="center" w:pos="4677"/>
        </w:tabs>
        <w:rPr>
          <w:sz w:val="32"/>
          <w:szCs w:val="32"/>
        </w:rPr>
      </w:pPr>
      <w:r w:rsidRPr="00A206C1">
        <w:rPr>
          <w:sz w:val="32"/>
          <w:szCs w:val="32"/>
        </w:rPr>
        <w:t xml:space="preserve">PACIENTE: </w:t>
      </w:r>
      <w:r w:rsidR="009122A3" w:rsidRPr="009122A3">
        <w:rPr>
          <w:sz w:val="32"/>
          <w:szCs w:val="32"/>
        </w:rPr>
        <w:t>Nayara Vieira da Silva</w:t>
      </w:r>
    </w:p>
    <w:p w:rsidR="00A206C1" w:rsidRPr="00A206C1" w:rsidRDefault="00A206C1" w:rsidP="00A206C1">
      <w:pPr>
        <w:tabs>
          <w:tab w:val="center" w:pos="4677"/>
        </w:tabs>
        <w:rPr>
          <w:sz w:val="32"/>
          <w:szCs w:val="32"/>
        </w:rPr>
      </w:pPr>
      <w:r w:rsidRPr="00A206C1">
        <w:rPr>
          <w:sz w:val="32"/>
          <w:szCs w:val="32"/>
        </w:rPr>
        <w:t xml:space="preserve">IDADE: </w:t>
      </w:r>
      <w:r w:rsidR="009122A3">
        <w:rPr>
          <w:sz w:val="32"/>
          <w:szCs w:val="32"/>
        </w:rPr>
        <w:t>28</w:t>
      </w:r>
      <w:r w:rsidRPr="00A206C1">
        <w:rPr>
          <w:sz w:val="32"/>
          <w:szCs w:val="32"/>
        </w:rPr>
        <w:t xml:space="preserve"> anos SEXO: </w:t>
      </w:r>
      <w:r w:rsidR="009122A3">
        <w:rPr>
          <w:sz w:val="32"/>
          <w:szCs w:val="32"/>
        </w:rPr>
        <w:t>F</w:t>
      </w:r>
      <w:r w:rsidRPr="00A206C1">
        <w:rPr>
          <w:sz w:val="32"/>
          <w:szCs w:val="32"/>
        </w:rPr>
        <w:t xml:space="preserve">                   </w:t>
      </w:r>
    </w:p>
    <w:p w:rsidR="00501268" w:rsidRDefault="00A206C1" w:rsidP="00A206C1">
      <w:pPr>
        <w:tabs>
          <w:tab w:val="center" w:pos="4677"/>
        </w:tabs>
        <w:rPr>
          <w:sz w:val="32"/>
          <w:szCs w:val="32"/>
        </w:rPr>
      </w:pPr>
      <w:r w:rsidRPr="00A206C1">
        <w:rPr>
          <w:sz w:val="32"/>
          <w:szCs w:val="32"/>
        </w:rPr>
        <w:t>DATA DO EXAME:1</w:t>
      </w:r>
      <w:r w:rsidR="009122A3">
        <w:rPr>
          <w:sz w:val="32"/>
          <w:szCs w:val="32"/>
        </w:rPr>
        <w:t>9</w:t>
      </w:r>
      <w:bookmarkStart w:id="0" w:name="_GoBack"/>
      <w:bookmarkEnd w:id="0"/>
      <w:r w:rsidRPr="00A206C1">
        <w:rPr>
          <w:sz w:val="32"/>
          <w:szCs w:val="32"/>
        </w:rPr>
        <w:t xml:space="preserve"> set. 22</w:t>
      </w:r>
      <w:r w:rsidR="005B0DC5">
        <w:rPr>
          <w:sz w:val="32"/>
          <w:szCs w:val="32"/>
        </w:rPr>
        <w:tab/>
      </w:r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71727" w:rsidRDefault="00F71727">
      <w:r>
        <w:separator/>
      </w:r>
    </w:p>
  </w:endnote>
  <w:endnote w:type="continuationSeparator" w:id="0">
    <w:p w:rsidR="00F71727" w:rsidRDefault="00F717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71727" w:rsidRDefault="00F71727">
      <w:r>
        <w:separator/>
      </w:r>
    </w:p>
  </w:footnote>
  <w:footnote w:type="continuationSeparator" w:id="0">
    <w:p w:rsidR="00F71727" w:rsidRDefault="00F7172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EFC"/>
    <w:rsid w:val="0000246C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6587"/>
    <w:rsid w:val="0000734A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4DE4"/>
    <w:rsid w:val="00025173"/>
    <w:rsid w:val="00026C06"/>
    <w:rsid w:val="00027004"/>
    <w:rsid w:val="00027731"/>
    <w:rsid w:val="00027C86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C5A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224F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70297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4F1"/>
    <w:rsid w:val="001D6647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1EA9"/>
    <w:rsid w:val="0027269D"/>
    <w:rsid w:val="00272756"/>
    <w:rsid w:val="00272BE4"/>
    <w:rsid w:val="00272D4C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6C86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877"/>
    <w:rsid w:val="00335B99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733"/>
    <w:rsid w:val="003A50CB"/>
    <w:rsid w:val="003A670A"/>
    <w:rsid w:val="003A6DD2"/>
    <w:rsid w:val="003A712F"/>
    <w:rsid w:val="003A72C8"/>
    <w:rsid w:val="003A7453"/>
    <w:rsid w:val="003A7D11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D1C"/>
    <w:rsid w:val="003D244B"/>
    <w:rsid w:val="003D2701"/>
    <w:rsid w:val="003D281E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455E"/>
    <w:rsid w:val="00415044"/>
    <w:rsid w:val="004152D5"/>
    <w:rsid w:val="004155D5"/>
    <w:rsid w:val="00415DEC"/>
    <w:rsid w:val="0041624F"/>
    <w:rsid w:val="0041693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B0B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22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652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324"/>
    <w:rsid w:val="005D7B0D"/>
    <w:rsid w:val="005D7FA2"/>
    <w:rsid w:val="005E05A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6F1"/>
    <w:rsid w:val="00672934"/>
    <w:rsid w:val="00672A62"/>
    <w:rsid w:val="00672E60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F70"/>
    <w:rsid w:val="006E1F81"/>
    <w:rsid w:val="006E2100"/>
    <w:rsid w:val="006E398D"/>
    <w:rsid w:val="006E3ABC"/>
    <w:rsid w:val="006E431B"/>
    <w:rsid w:val="006E4421"/>
    <w:rsid w:val="006E4748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5E4B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E2B"/>
    <w:rsid w:val="00871EAB"/>
    <w:rsid w:val="008723AC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9B9"/>
    <w:rsid w:val="008A3155"/>
    <w:rsid w:val="008A4198"/>
    <w:rsid w:val="008A41EA"/>
    <w:rsid w:val="008A4C8A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9A0"/>
    <w:rsid w:val="009770D6"/>
    <w:rsid w:val="009775C1"/>
    <w:rsid w:val="00977E89"/>
    <w:rsid w:val="009801D3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6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472"/>
    <w:rsid w:val="00A3573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899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DE5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4A6"/>
    <w:rsid w:val="00B07901"/>
    <w:rsid w:val="00B07B16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52EC"/>
    <w:rsid w:val="00B263F2"/>
    <w:rsid w:val="00B26543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EDD"/>
    <w:rsid w:val="00CD689A"/>
    <w:rsid w:val="00CD78E2"/>
    <w:rsid w:val="00CE013F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70BB"/>
    <w:rsid w:val="00CE7392"/>
    <w:rsid w:val="00CF01AD"/>
    <w:rsid w:val="00CF0441"/>
    <w:rsid w:val="00CF0475"/>
    <w:rsid w:val="00CF051C"/>
    <w:rsid w:val="00CF0651"/>
    <w:rsid w:val="00CF0B41"/>
    <w:rsid w:val="00CF105C"/>
    <w:rsid w:val="00CF1440"/>
    <w:rsid w:val="00CF19F5"/>
    <w:rsid w:val="00CF212E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7788B"/>
    <w:rsid w:val="00D80CD2"/>
    <w:rsid w:val="00D80F64"/>
    <w:rsid w:val="00D816A0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2A73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B2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A1B"/>
    <w:rsid w:val="00E52D1C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1B1C"/>
    <w:rsid w:val="00E639C5"/>
    <w:rsid w:val="00E6440A"/>
    <w:rsid w:val="00E645CE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F9"/>
    <w:rsid w:val="00F00B12"/>
    <w:rsid w:val="00F00C9C"/>
    <w:rsid w:val="00F0109C"/>
    <w:rsid w:val="00F0140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68D1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1727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83"/>
    <w:rsid w:val="00FA157F"/>
    <w:rsid w:val="00FA19EA"/>
    <w:rsid w:val="00FA1A74"/>
    <w:rsid w:val="00FA1F8E"/>
    <w:rsid w:val="00FA2486"/>
    <w:rsid w:val="00FA29D4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2E49"/>
    <w:rsid w:val="00FD329F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CB01D50-5F8D-42B0-B3B0-44ACAAE304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8056</TotalTime>
  <Pages>1</Pages>
  <Words>85</Words>
  <Characters>485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3069</cp:revision>
  <cp:lastPrinted>2018-12-13T13:35:00Z</cp:lastPrinted>
  <dcterms:created xsi:type="dcterms:W3CDTF">2016-03-08T23:34:00Z</dcterms:created>
  <dcterms:modified xsi:type="dcterms:W3CDTF">2022-09-19T20:08:00Z</dcterms:modified>
</cp:coreProperties>
</file>