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23D35" w:rsidRDefault="00550BAA" w:rsidP="00423D35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423D35">
        <w:t>POTENCIAL EVOCADO COGNITIVO(P300)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84416E" w:rsidRPr="0084416E" w:rsidRDefault="0084416E" w:rsidP="0084416E">
      <w:pPr>
        <w:rPr>
          <w:sz w:val="32"/>
          <w:szCs w:val="32"/>
        </w:rPr>
      </w:pPr>
      <w:r w:rsidRPr="0084416E">
        <w:rPr>
          <w:sz w:val="32"/>
          <w:szCs w:val="32"/>
        </w:rPr>
        <w:t>PACIENTE: Robertta Coelho Koresawa</w:t>
      </w:r>
    </w:p>
    <w:p w:rsidR="0084416E" w:rsidRPr="0084416E" w:rsidRDefault="0084416E" w:rsidP="0084416E">
      <w:pPr>
        <w:rPr>
          <w:sz w:val="32"/>
          <w:szCs w:val="32"/>
        </w:rPr>
      </w:pPr>
      <w:r w:rsidRPr="0084416E">
        <w:rPr>
          <w:sz w:val="32"/>
          <w:szCs w:val="32"/>
        </w:rPr>
        <w:t xml:space="preserve">IDADE: 36 anos SEXO: F                   </w:t>
      </w:r>
    </w:p>
    <w:p w:rsidR="004930C6" w:rsidRDefault="0084416E" w:rsidP="0084416E">
      <w:pPr>
        <w:rPr>
          <w:sz w:val="32"/>
          <w:szCs w:val="32"/>
        </w:rPr>
      </w:pPr>
      <w:r w:rsidRPr="0084416E">
        <w:rPr>
          <w:sz w:val="32"/>
          <w:szCs w:val="32"/>
        </w:rPr>
        <w:t>DATA DO EXAME:19 set. 22</w:t>
      </w:r>
      <w:bookmarkStart w:id="0" w:name="_GoBack"/>
      <w:bookmarkEnd w:id="0"/>
    </w:p>
    <w:p w:rsidR="008524CA" w:rsidRDefault="008524CA" w:rsidP="008524CA">
      <w:pPr>
        <w:rPr>
          <w:sz w:val="32"/>
          <w:szCs w:val="32"/>
        </w:rPr>
      </w:pPr>
    </w:p>
    <w:p w:rsidR="004930C6" w:rsidRDefault="004930C6" w:rsidP="004930C6">
      <w:pPr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RELATÓRIO: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N1 com latências e amplitudes normais.</w:t>
      </w: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P300  com latências e amplitudes normais.</w:t>
      </w: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N1-P300 com latências e amplitudes normais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CONCLUSÃO:</w:t>
      </w:r>
    </w:p>
    <w:p w:rsidR="00423D35" w:rsidRDefault="00423D35" w:rsidP="00423D35">
      <w:pPr>
        <w:rPr>
          <w:sz w:val="32"/>
        </w:rPr>
      </w:pPr>
      <w:r>
        <w:rPr>
          <w:sz w:val="32"/>
        </w:rPr>
        <w:t>Potencial evocado cognitivo dentro dos limites normais da variação.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C56725" w:rsidRDefault="00C56725" w:rsidP="00423D35">
      <w:pPr>
        <w:rPr>
          <w:sz w:val="32"/>
        </w:rPr>
      </w:pPr>
    </w:p>
    <w:p w:rsidR="00C56725" w:rsidRDefault="00C56725" w:rsidP="00423D35">
      <w:pPr>
        <w:rPr>
          <w:sz w:val="32"/>
        </w:rPr>
      </w:pPr>
    </w:p>
    <w:p w:rsidR="00423D35" w:rsidRDefault="00423D35" w:rsidP="00423D35">
      <w:pPr>
        <w:rPr>
          <w:i/>
          <w:sz w:val="32"/>
        </w:rPr>
      </w:pPr>
      <w:r>
        <w:rPr>
          <w:i/>
          <w:sz w:val="32"/>
        </w:rPr>
        <w:t xml:space="preserve">Dr. Cláudio Oppenheimer   </w:t>
      </w:r>
    </w:p>
    <w:p w:rsidR="0051093E" w:rsidRPr="00CD0806" w:rsidRDefault="00423D35" w:rsidP="00423D35">
      <w:pPr>
        <w:rPr>
          <w:i/>
          <w:sz w:val="22"/>
          <w:szCs w:val="22"/>
        </w:rPr>
      </w:pPr>
      <w:r>
        <w:rPr>
          <w:i/>
          <w:sz w:val="32"/>
        </w:rPr>
        <w:t xml:space="preserve"> </w:t>
      </w:r>
      <w:r w:rsidR="00CD0806" w:rsidRPr="00CD0806">
        <w:rPr>
          <w:i/>
          <w:sz w:val="22"/>
          <w:szCs w:val="22"/>
        </w:rPr>
        <w:t>CRMSP:62357</w:t>
      </w:r>
      <w:r w:rsidRPr="00CD0806">
        <w:rPr>
          <w:i/>
          <w:sz w:val="22"/>
          <w:szCs w:val="22"/>
        </w:rPr>
        <w:t xml:space="preserve">  CRM</w:t>
      </w:r>
      <w:r w:rsidR="00CD0806" w:rsidRPr="00CD0806">
        <w:rPr>
          <w:i/>
          <w:sz w:val="22"/>
          <w:szCs w:val="22"/>
        </w:rPr>
        <w:t>DF</w:t>
      </w:r>
      <w:r w:rsidRPr="00CD0806">
        <w:rPr>
          <w:i/>
          <w:sz w:val="22"/>
          <w:szCs w:val="22"/>
        </w:rPr>
        <w:t>:11095</w:t>
      </w:r>
      <w:r w:rsidR="0051093E" w:rsidRPr="00CD0806">
        <w:rPr>
          <w:i/>
          <w:sz w:val="22"/>
          <w:szCs w:val="22"/>
        </w:rPr>
        <w:t xml:space="preserve">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C86DCD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6448F" w:rsidRDefault="0086448F">
      <w:r>
        <w:separator/>
      </w:r>
    </w:p>
  </w:endnote>
  <w:endnote w:type="continuationSeparator" w:id="0">
    <w:p w:rsidR="0086448F" w:rsidRDefault="0086448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6448F" w:rsidRDefault="0086448F">
      <w:r>
        <w:separator/>
      </w:r>
    </w:p>
  </w:footnote>
  <w:footnote w:type="continuationSeparator" w:id="0">
    <w:p w:rsidR="0086448F" w:rsidRDefault="0086448F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886"/>
    <w:rsid w:val="000008EA"/>
    <w:rsid w:val="0000176F"/>
    <w:rsid w:val="00001D07"/>
    <w:rsid w:val="00001EAF"/>
    <w:rsid w:val="00002252"/>
    <w:rsid w:val="00002E21"/>
    <w:rsid w:val="000034C4"/>
    <w:rsid w:val="00003879"/>
    <w:rsid w:val="00003E90"/>
    <w:rsid w:val="0000465E"/>
    <w:rsid w:val="0000491B"/>
    <w:rsid w:val="00004ECD"/>
    <w:rsid w:val="00005B2A"/>
    <w:rsid w:val="00005D97"/>
    <w:rsid w:val="0000658F"/>
    <w:rsid w:val="00006C89"/>
    <w:rsid w:val="00006DB9"/>
    <w:rsid w:val="000071AD"/>
    <w:rsid w:val="00010006"/>
    <w:rsid w:val="0001058F"/>
    <w:rsid w:val="00011663"/>
    <w:rsid w:val="00014A5E"/>
    <w:rsid w:val="00014CE9"/>
    <w:rsid w:val="000160DE"/>
    <w:rsid w:val="00016A14"/>
    <w:rsid w:val="00021753"/>
    <w:rsid w:val="0002376D"/>
    <w:rsid w:val="0002391F"/>
    <w:rsid w:val="0002419E"/>
    <w:rsid w:val="000251FD"/>
    <w:rsid w:val="000253DA"/>
    <w:rsid w:val="00025BE4"/>
    <w:rsid w:val="000261D2"/>
    <w:rsid w:val="0002725A"/>
    <w:rsid w:val="0002751E"/>
    <w:rsid w:val="00027C41"/>
    <w:rsid w:val="0003005E"/>
    <w:rsid w:val="000302CF"/>
    <w:rsid w:val="000317CF"/>
    <w:rsid w:val="00032021"/>
    <w:rsid w:val="00032E2A"/>
    <w:rsid w:val="0003301F"/>
    <w:rsid w:val="00033115"/>
    <w:rsid w:val="00033691"/>
    <w:rsid w:val="000337D4"/>
    <w:rsid w:val="00033B73"/>
    <w:rsid w:val="00035D68"/>
    <w:rsid w:val="00037840"/>
    <w:rsid w:val="0003789C"/>
    <w:rsid w:val="00037F50"/>
    <w:rsid w:val="00040A1E"/>
    <w:rsid w:val="0004129D"/>
    <w:rsid w:val="000418C6"/>
    <w:rsid w:val="000419C2"/>
    <w:rsid w:val="00042033"/>
    <w:rsid w:val="000436EB"/>
    <w:rsid w:val="00044523"/>
    <w:rsid w:val="000447E5"/>
    <w:rsid w:val="00045517"/>
    <w:rsid w:val="000457EA"/>
    <w:rsid w:val="00045FE5"/>
    <w:rsid w:val="00046BB1"/>
    <w:rsid w:val="00050635"/>
    <w:rsid w:val="00050728"/>
    <w:rsid w:val="000512B2"/>
    <w:rsid w:val="00051602"/>
    <w:rsid w:val="00051E2B"/>
    <w:rsid w:val="000526B8"/>
    <w:rsid w:val="00053429"/>
    <w:rsid w:val="000557AB"/>
    <w:rsid w:val="00055D01"/>
    <w:rsid w:val="00057178"/>
    <w:rsid w:val="00057498"/>
    <w:rsid w:val="0005778F"/>
    <w:rsid w:val="0006035D"/>
    <w:rsid w:val="00062BC2"/>
    <w:rsid w:val="000630F2"/>
    <w:rsid w:val="00063A82"/>
    <w:rsid w:val="00063C3E"/>
    <w:rsid w:val="00064663"/>
    <w:rsid w:val="00064A4A"/>
    <w:rsid w:val="0006518A"/>
    <w:rsid w:val="00065363"/>
    <w:rsid w:val="000657B5"/>
    <w:rsid w:val="00065AC0"/>
    <w:rsid w:val="000667B9"/>
    <w:rsid w:val="0006746C"/>
    <w:rsid w:val="00067992"/>
    <w:rsid w:val="00067C4E"/>
    <w:rsid w:val="00067F94"/>
    <w:rsid w:val="00070C12"/>
    <w:rsid w:val="00070D10"/>
    <w:rsid w:val="000715B3"/>
    <w:rsid w:val="00071786"/>
    <w:rsid w:val="00072C13"/>
    <w:rsid w:val="00073B38"/>
    <w:rsid w:val="00073E16"/>
    <w:rsid w:val="000743E0"/>
    <w:rsid w:val="00074916"/>
    <w:rsid w:val="00074A6D"/>
    <w:rsid w:val="00074AD1"/>
    <w:rsid w:val="00074E7A"/>
    <w:rsid w:val="00075B33"/>
    <w:rsid w:val="00076845"/>
    <w:rsid w:val="000776BA"/>
    <w:rsid w:val="00077753"/>
    <w:rsid w:val="00081250"/>
    <w:rsid w:val="000812CA"/>
    <w:rsid w:val="00081F59"/>
    <w:rsid w:val="00082524"/>
    <w:rsid w:val="00082E3E"/>
    <w:rsid w:val="00083ADE"/>
    <w:rsid w:val="00086989"/>
    <w:rsid w:val="000879E1"/>
    <w:rsid w:val="00087FDE"/>
    <w:rsid w:val="00090175"/>
    <w:rsid w:val="00090DAD"/>
    <w:rsid w:val="00091EFF"/>
    <w:rsid w:val="00093CB1"/>
    <w:rsid w:val="0009421F"/>
    <w:rsid w:val="000955D7"/>
    <w:rsid w:val="0009572C"/>
    <w:rsid w:val="00096235"/>
    <w:rsid w:val="00097812"/>
    <w:rsid w:val="000A0005"/>
    <w:rsid w:val="000A009D"/>
    <w:rsid w:val="000A0269"/>
    <w:rsid w:val="000A0333"/>
    <w:rsid w:val="000A0DD3"/>
    <w:rsid w:val="000A16A6"/>
    <w:rsid w:val="000A1FA6"/>
    <w:rsid w:val="000A21D1"/>
    <w:rsid w:val="000A4205"/>
    <w:rsid w:val="000A46C3"/>
    <w:rsid w:val="000A5974"/>
    <w:rsid w:val="000B100E"/>
    <w:rsid w:val="000B16BC"/>
    <w:rsid w:val="000B2BB0"/>
    <w:rsid w:val="000B2CEA"/>
    <w:rsid w:val="000B2E8B"/>
    <w:rsid w:val="000B369F"/>
    <w:rsid w:val="000B38DB"/>
    <w:rsid w:val="000B485F"/>
    <w:rsid w:val="000B4967"/>
    <w:rsid w:val="000B4DCC"/>
    <w:rsid w:val="000B704D"/>
    <w:rsid w:val="000B72FD"/>
    <w:rsid w:val="000B7B6B"/>
    <w:rsid w:val="000C00D3"/>
    <w:rsid w:val="000C153B"/>
    <w:rsid w:val="000C42D4"/>
    <w:rsid w:val="000C4F8F"/>
    <w:rsid w:val="000C5990"/>
    <w:rsid w:val="000C5A0D"/>
    <w:rsid w:val="000C7636"/>
    <w:rsid w:val="000C787F"/>
    <w:rsid w:val="000D2744"/>
    <w:rsid w:val="000D33F8"/>
    <w:rsid w:val="000D3487"/>
    <w:rsid w:val="000D3557"/>
    <w:rsid w:val="000D40FF"/>
    <w:rsid w:val="000D4FAA"/>
    <w:rsid w:val="000D74A5"/>
    <w:rsid w:val="000D76C5"/>
    <w:rsid w:val="000D7B94"/>
    <w:rsid w:val="000E06D1"/>
    <w:rsid w:val="000E2FD8"/>
    <w:rsid w:val="000E527A"/>
    <w:rsid w:val="000E5D1F"/>
    <w:rsid w:val="000E6CA8"/>
    <w:rsid w:val="000E73F3"/>
    <w:rsid w:val="000E76E6"/>
    <w:rsid w:val="000E782C"/>
    <w:rsid w:val="000F0293"/>
    <w:rsid w:val="000F0655"/>
    <w:rsid w:val="000F07FE"/>
    <w:rsid w:val="000F19D0"/>
    <w:rsid w:val="000F33EC"/>
    <w:rsid w:val="000F4229"/>
    <w:rsid w:val="000F528D"/>
    <w:rsid w:val="000F5333"/>
    <w:rsid w:val="000F63A8"/>
    <w:rsid w:val="000F70FC"/>
    <w:rsid w:val="000F77A1"/>
    <w:rsid w:val="00100323"/>
    <w:rsid w:val="00100674"/>
    <w:rsid w:val="00102622"/>
    <w:rsid w:val="00102808"/>
    <w:rsid w:val="00102A55"/>
    <w:rsid w:val="00102CDE"/>
    <w:rsid w:val="00103B48"/>
    <w:rsid w:val="00104285"/>
    <w:rsid w:val="00104578"/>
    <w:rsid w:val="00105077"/>
    <w:rsid w:val="001057C5"/>
    <w:rsid w:val="0010597B"/>
    <w:rsid w:val="00106B3F"/>
    <w:rsid w:val="00107F3E"/>
    <w:rsid w:val="00110A22"/>
    <w:rsid w:val="001121BF"/>
    <w:rsid w:val="00112D6E"/>
    <w:rsid w:val="00113076"/>
    <w:rsid w:val="00114DA8"/>
    <w:rsid w:val="001154A3"/>
    <w:rsid w:val="00115EDB"/>
    <w:rsid w:val="00115F4D"/>
    <w:rsid w:val="00116114"/>
    <w:rsid w:val="001165C1"/>
    <w:rsid w:val="00117260"/>
    <w:rsid w:val="00120069"/>
    <w:rsid w:val="00121214"/>
    <w:rsid w:val="00121A90"/>
    <w:rsid w:val="001223A8"/>
    <w:rsid w:val="0012276C"/>
    <w:rsid w:val="0012301D"/>
    <w:rsid w:val="0012363C"/>
    <w:rsid w:val="00124FB3"/>
    <w:rsid w:val="00126127"/>
    <w:rsid w:val="001262B4"/>
    <w:rsid w:val="00126EDC"/>
    <w:rsid w:val="00127045"/>
    <w:rsid w:val="00127525"/>
    <w:rsid w:val="001279DD"/>
    <w:rsid w:val="00127F84"/>
    <w:rsid w:val="00130A3A"/>
    <w:rsid w:val="0013196C"/>
    <w:rsid w:val="001338A9"/>
    <w:rsid w:val="00133F31"/>
    <w:rsid w:val="00134D6C"/>
    <w:rsid w:val="00135674"/>
    <w:rsid w:val="00135ACD"/>
    <w:rsid w:val="001367C7"/>
    <w:rsid w:val="0013680C"/>
    <w:rsid w:val="00141A9E"/>
    <w:rsid w:val="00141F70"/>
    <w:rsid w:val="00142054"/>
    <w:rsid w:val="001420A7"/>
    <w:rsid w:val="00142387"/>
    <w:rsid w:val="001433DA"/>
    <w:rsid w:val="001440A8"/>
    <w:rsid w:val="00144712"/>
    <w:rsid w:val="0014533C"/>
    <w:rsid w:val="00145866"/>
    <w:rsid w:val="001459C2"/>
    <w:rsid w:val="00145B61"/>
    <w:rsid w:val="00146556"/>
    <w:rsid w:val="001465F3"/>
    <w:rsid w:val="0014690B"/>
    <w:rsid w:val="00146A5B"/>
    <w:rsid w:val="001472B1"/>
    <w:rsid w:val="0015031B"/>
    <w:rsid w:val="00151D41"/>
    <w:rsid w:val="001521B4"/>
    <w:rsid w:val="001532A3"/>
    <w:rsid w:val="0015370D"/>
    <w:rsid w:val="00153F19"/>
    <w:rsid w:val="00154D10"/>
    <w:rsid w:val="0015529E"/>
    <w:rsid w:val="00155847"/>
    <w:rsid w:val="001564CB"/>
    <w:rsid w:val="00156BE8"/>
    <w:rsid w:val="001605CD"/>
    <w:rsid w:val="0016069D"/>
    <w:rsid w:val="001611DB"/>
    <w:rsid w:val="001644B5"/>
    <w:rsid w:val="00164C9E"/>
    <w:rsid w:val="0016509E"/>
    <w:rsid w:val="00165DE7"/>
    <w:rsid w:val="0016622B"/>
    <w:rsid w:val="00166764"/>
    <w:rsid w:val="001701C0"/>
    <w:rsid w:val="0017087E"/>
    <w:rsid w:val="001713E9"/>
    <w:rsid w:val="00171671"/>
    <w:rsid w:val="00172610"/>
    <w:rsid w:val="00172AC7"/>
    <w:rsid w:val="001735DD"/>
    <w:rsid w:val="00173996"/>
    <w:rsid w:val="001749CD"/>
    <w:rsid w:val="00175301"/>
    <w:rsid w:val="00175FE7"/>
    <w:rsid w:val="00176F13"/>
    <w:rsid w:val="001806DE"/>
    <w:rsid w:val="0018091D"/>
    <w:rsid w:val="001817A6"/>
    <w:rsid w:val="0018256B"/>
    <w:rsid w:val="0018272C"/>
    <w:rsid w:val="00183418"/>
    <w:rsid w:val="00185344"/>
    <w:rsid w:val="0018559D"/>
    <w:rsid w:val="00185D5F"/>
    <w:rsid w:val="00185DAA"/>
    <w:rsid w:val="001874EC"/>
    <w:rsid w:val="00192B25"/>
    <w:rsid w:val="001932AA"/>
    <w:rsid w:val="001932C5"/>
    <w:rsid w:val="00194EB1"/>
    <w:rsid w:val="00194F82"/>
    <w:rsid w:val="0019564F"/>
    <w:rsid w:val="00196399"/>
    <w:rsid w:val="0019719E"/>
    <w:rsid w:val="00197FEA"/>
    <w:rsid w:val="001A008A"/>
    <w:rsid w:val="001A0117"/>
    <w:rsid w:val="001A2F0E"/>
    <w:rsid w:val="001A2F2D"/>
    <w:rsid w:val="001A2F63"/>
    <w:rsid w:val="001A3E59"/>
    <w:rsid w:val="001A3F59"/>
    <w:rsid w:val="001A4B3B"/>
    <w:rsid w:val="001A5284"/>
    <w:rsid w:val="001A5E1D"/>
    <w:rsid w:val="001A6325"/>
    <w:rsid w:val="001A7DBA"/>
    <w:rsid w:val="001B1922"/>
    <w:rsid w:val="001B1EBD"/>
    <w:rsid w:val="001B2412"/>
    <w:rsid w:val="001B3070"/>
    <w:rsid w:val="001B428D"/>
    <w:rsid w:val="001B5712"/>
    <w:rsid w:val="001B611A"/>
    <w:rsid w:val="001B7179"/>
    <w:rsid w:val="001C07C2"/>
    <w:rsid w:val="001C21F2"/>
    <w:rsid w:val="001C31E0"/>
    <w:rsid w:val="001C34D2"/>
    <w:rsid w:val="001C3507"/>
    <w:rsid w:val="001C35CC"/>
    <w:rsid w:val="001C3904"/>
    <w:rsid w:val="001C4403"/>
    <w:rsid w:val="001C4789"/>
    <w:rsid w:val="001C708E"/>
    <w:rsid w:val="001C7A46"/>
    <w:rsid w:val="001D0184"/>
    <w:rsid w:val="001D02BC"/>
    <w:rsid w:val="001D1F92"/>
    <w:rsid w:val="001D2F85"/>
    <w:rsid w:val="001D4B19"/>
    <w:rsid w:val="001D503C"/>
    <w:rsid w:val="001D5E2B"/>
    <w:rsid w:val="001D643E"/>
    <w:rsid w:val="001D6771"/>
    <w:rsid w:val="001D6ED6"/>
    <w:rsid w:val="001D713B"/>
    <w:rsid w:val="001D7F13"/>
    <w:rsid w:val="001E0B9D"/>
    <w:rsid w:val="001E0FE7"/>
    <w:rsid w:val="001E1D2D"/>
    <w:rsid w:val="001E1FBE"/>
    <w:rsid w:val="001E2EA6"/>
    <w:rsid w:val="001E3B16"/>
    <w:rsid w:val="001E3C0E"/>
    <w:rsid w:val="001E3CCA"/>
    <w:rsid w:val="001E51AF"/>
    <w:rsid w:val="001E5743"/>
    <w:rsid w:val="001E5A73"/>
    <w:rsid w:val="001E6C62"/>
    <w:rsid w:val="001F0FA3"/>
    <w:rsid w:val="001F1766"/>
    <w:rsid w:val="001F1E87"/>
    <w:rsid w:val="001F312E"/>
    <w:rsid w:val="001F32A9"/>
    <w:rsid w:val="001F3F69"/>
    <w:rsid w:val="001F451A"/>
    <w:rsid w:val="001F4E1C"/>
    <w:rsid w:val="001F4F9B"/>
    <w:rsid w:val="001F5254"/>
    <w:rsid w:val="001F5344"/>
    <w:rsid w:val="001F57E0"/>
    <w:rsid w:val="001F5D5E"/>
    <w:rsid w:val="001F5E14"/>
    <w:rsid w:val="001F7911"/>
    <w:rsid w:val="002003C9"/>
    <w:rsid w:val="00200AD0"/>
    <w:rsid w:val="00201267"/>
    <w:rsid w:val="00203589"/>
    <w:rsid w:val="002038DB"/>
    <w:rsid w:val="00203D4F"/>
    <w:rsid w:val="0020477F"/>
    <w:rsid w:val="00204E16"/>
    <w:rsid w:val="00204F6C"/>
    <w:rsid w:val="0020556E"/>
    <w:rsid w:val="002057EF"/>
    <w:rsid w:val="00205A69"/>
    <w:rsid w:val="00207B01"/>
    <w:rsid w:val="00210CB1"/>
    <w:rsid w:val="00213739"/>
    <w:rsid w:val="002137F3"/>
    <w:rsid w:val="0021489B"/>
    <w:rsid w:val="00215100"/>
    <w:rsid w:val="002151EB"/>
    <w:rsid w:val="002153AA"/>
    <w:rsid w:val="00215F88"/>
    <w:rsid w:val="00217369"/>
    <w:rsid w:val="00217BF4"/>
    <w:rsid w:val="00217DBD"/>
    <w:rsid w:val="00220178"/>
    <w:rsid w:val="002205A9"/>
    <w:rsid w:val="00220A0E"/>
    <w:rsid w:val="00220A45"/>
    <w:rsid w:val="00221138"/>
    <w:rsid w:val="00224034"/>
    <w:rsid w:val="00224834"/>
    <w:rsid w:val="00224BF5"/>
    <w:rsid w:val="002254A5"/>
    <w:rsid w:val="0022570E"/>
    <w:rsid w:val="00226041"/>
    <w:rsid w:val="00226A23"/>
    <w:rsid w:val="002275BD"/>
    <w:rsid w:val="0023125B"/>
    <w:rsid w:val="002322AF"/>
    <w:rsid w:val="0023244B"/>
    <w:rsid w:val="00232D67"/>
    <w:rsid w:val="00233593"/>
    <w:rsid w:val="00233A29"/>
    <w:rsid w:val="00233C99"/>
    <w:rsid w:val="00236111"/>
    <w:rsid w:val="00237459"/>
    <w:rsid w:val="002419B8"/>
    <w:rsid w:val="00241CFB"/>
    <w:rsid w:val="00242A4E"/>
    <w:rsid w:val="00242EB2"/>
    <w:rsid w:val="002448D2"/>
    <w:rsid w:val="002452F0"/>
    <w:rsid w:val="0024572D"/>
    <w:rsid w:val="002460BA"/>
    <w:rsid w:val="00246152"/>
    <w:rsid w:val="00246746"/>
    <w:rsid w:val="00246CF2"/>
    <w:rsid w:val="00247247"/>
    <w:rsid w:val="0024734B"/>
    <w:rsid w:val="0025003B"/>
    <w:rsid w:val="00250627"/>
    <w:rsid w:val="00251CC6"/>
    <w:rsid w:val="0025223D"/>
    <w:rsid w:val="0025265F"/>
    <w:rsid w:val="00252A6D"/>
    <w:rsid w:val="00254BB5"/>
    <w:rsid w:val="002563C5"/>
    <w:rsid w:val="00256A33"/>
    <w:rsid w:val="002570E3"/>
    <w:rsid w:val="0025741A"/>
    <w:rsid w:val="00261BE5"/>
    <w:rsid w:val="0026301D"/>
    <w:rsid w:val="0026359E"/>
    <w:rsid w:val="00263BC2"/>
    <w:rsid w:val="002646C5"/>
    <w:rsid w:val="00264C25"/>
    <w:rsid w:val="0026524D"/>
    <w:rsid w:val="00270304"/>
    <w:rsid w:val="0027265D"/>
    <w:rsid w:val="002729F6"/>
    <w:rsid w:val="0027334E"/>
    <w:rsid w:val="00273B3D"/>
    <w:rsid w:val="00274040"/>
    <w:rsid w:val="00275888"/>
    <w:rsid w:val="00276947"/>
    <w:rsid w:val="002778AD"/>
    <w:rsid w:val="0027796C"/>
    <w:rsid w:val="00280DC4"/>
    <w:rsid w:val="0028122E"/>
    <w:rsid w:val="00282275"/>
    <w:rsid w:val="00282B2B"/>
    <w:rsid w:val="00283734"/>
    <w:rsid w:val="00286586"/>
    <w:rsid w:val="00286A69"/>
    <w:rsid w:val="00286B5E"/>
    <w:rsid w:val="002878BB"/>
    <w:rsid w:val="0028793A"/>
    <w:rsid w:val="002879E6"/>
    <w:rsid w:val="00290F66"/>
    <w:rsid w:val="00290FC4"/>
    <w:rsid w:val="00291120"/>
    <w:rsid w:val="0029151B"/>
    <w:rsid w:val="00291CF8"/>
    <w:rsid w:val="00291F15"/>
    <w:rsid w:val="002921C6"/>
    <w:rsid w:val="00293A1C"/>
    <w:rsid w:val="00293A95"/>
    <w:rsid w:val="00293B6F"/>
    <w:rsid w:val="002946AF"/>
    <w:rsid w:val="00295AA5"/>
    <w:rsid w:val="00296015"/>
    <w:rsid w:val="00296161"/>
    <w:rsid w:val="00296E61"/>
    <w:rsid w:val="002A0F65"/>
    <w:rsid w:val="002A1B60"/>
    <w:rsid w:val="002A1C65"/>
    <w:rsid w:val="002A3353"/>
    <w:rsid w:val="002A3836"/>
    <w:rsid w:val="002A447B"/>
    <w:rsid w:val="002A516D"/>
    <w:rsid w:val="002A598C"/>
    <w:rsid w:val="002A5D4E"/>
    <w:rsid w:val="002A60BD"/>
    <w:rsid w:val="002A610F"/>
    <w:rsid w:val="002A6757"/>
    <w:rsid w:val="002A6AC3"/>
    <w:rsid w:val="002B070B"/>
    <w:rsid w:val="002B079E"/>
    <w:rsid w:val="002B2D29"/>
    <w:rsid w:val="002B2F74"/>
    <w:rsid w:val="002B3B71"/>
    <w:rsid w:val="002B4888"/>
    <w:rsid w:val="002B59C9"/>
    <w:rsid w:val="002B677C"/>
    <w:rsid w:val="002B67A9"/>
    <w:rsid w:val="002B6E3A"/>
    <w:rsid w:val="002B6E9E"/>
    <w:rsid w:val="002C044B"/>
    <w:rsid w:val="002C0986"/>
    <w:rsid w:val="002C0E72"/>
    <w:rsid w:val="002C2A28"/>
    <w:rsid w:val="002C2BC3"/>
    <w:rsid w:val="002C3035"/>
    <w:rsid w:val="002C4FFD"/>
    <w:rsid w:val="002C523B"/>
    <w:rsid w:val="002C7086"/>
    <w:rsid w:val="002D0649"/>
    <w:rsid w:val="002D0BCF"/>
    <w:rsid w:val="002D1416"/>
    <w:rsid w:val="002D1BDA"/>
    <w:rsid w:val="002D3065"/>
    <w:rsid w:val="002D3168"/>
    <w:rsid w:val="002D34EF"/>
    <w:rsid w:val="002D41E8"/>
    <w:rsid w:val="002D4A54"/>
    <w:rsid w:val="002D50FF"/>
    <w:rsid w:val="002D56D9"/>
    <w:rsid w:val="002D5E66"/>
    <w:rsid w:val="002D623D"/>
    <w:rsid w:val="002D6A28"/>
    <w:rsid w:val="002D708D"/>
    <w:rsid w:val="002D735F"/>
    <w:rsid w:val="002E1497"/>
    <w:rsid w:val="002E1FC2"/>
    <w:rsid w:val="002E28B0"/>
    <w:rsid w:val="002E2908"/>
    <w:rsid w:val="002E291C"/>
    <w:rsid w:val="002E5674"/>
    <w:rsid w:val="002E5EDB"/>
    <w:rsid w:val="002E6BD0"/>
    <w:rsid w:val="002E7688"/>
    <w:rsid w:val="002E7AEC"/>
    <w:rsid w:val="002F00B0"/>
    <w:rsid w:val="002F0D9F"/>
    <w:rsid w:val="002F13BB"/>
    <w:rsid w:val="002F1D38"/>
    <w:rsid w:val="002F250F"/>
    <w:rsid w:val="002F2686"/>
    <w:rsid w:val="002F29A3"/>
    <w:rsid w:val="002F2CF9"/>
    <w:rsid w:val="002F351E"/>
    <w:rsid w:val="002F4E99"/>
    <w:rsid w:val="002F7586"/>
    <w:rsid w:val="002F787D"/>
    <w:rsid w:val="00302159"/>
    <w:rsid w:val="0030283C"/>
    <w:rsid w:val="00303B66"/>
    <w:rsid w:val="00304266"/>
    <w:rsid w:val="00305E18"/>
    <w:rsid w:val="0030645D"/>
    <w:rsid w:val="0030732D"/>
    <w:rsid w:val="00313331"/>
    <w:rsid w:val="003140AE"/>
    <w:rsid w:val="003144CC"/>
    <w:rsid w:val="00314AD9"/>
    <w:rsid w:val="00314E22"/>
    <w:rsid w:val="00315326"/>
    <w:rsid w:val="00315478"/>
    <w:rsid w:val="00315B9D"/>
    <w:rsid w:val="003163C2"/>
    <w:rsid w:val="00316AD6"/>
    <w:rsid w:val="00317139"/>
    <w:rsid w:val="00320242"/>
    <w:rsid w:val="00320423"/>
    <w:rsid w:val="003208E4"/>
    <w:rsid w:val="00321293"/>
    <w:rsid w:val="003214D1"/>
    <w:rsid w:val="003225ED"/>
    <w:rsid w:val="00322BC6"/>
    <w:rsid w:val="00322BD9"/>
    <w:rsid w:val="003233E8"/>
    <w:rsid w:val="00323578"/>
    <w:rsid w:val="0032603C"/>
    <w:rsid w:val="00327217"/>
    <w:rsid w:val="00327C86"/>
    <w:rsid w:val="003307F8"/>
    <w:rsid w:val="003313A2"/>
    <w:rsid w:val="00331C69"/>
    <w:rsid w:val="00332077"/>
    <w:rsid w:val="003320FA"/>
    <w:rsid w:val="00332394"/>
    <w:rsid w:val="00333269"/>
    <w:rsid w:val="003333C1"/>
    <w:rsid w:val="003342E5"/>
    <w:rsid w:val="00335B10"/>
    <w:rsid w:val="00335C2A"/>
    <w:rsid w:val="0033629E"/>
    <w:rsid w:val="00336442"/>
    <w:rsid w:val="00336912"/>
    <w:rsid w:val="00336B4D"/>
    <w:rsid w:val="00337698"/>
    <w:rsid w:val="003377DD"/>
    <w:rsid w:val="00340760"/>
    <w:rsid w:val="00341EE8"/>
    <w:rsid w:val="00341F7A"/>
    <w:rsid w:val="003420D2"/>
    <w:rsid w:val="00342C30"/>
    <w:rsid w:val="00343456"/>
    <w:rsid w:val="003436E1"/>
    <w:rsid w:val="00344A4F"/>
    <w:rsid w:val="003450EA"/>
    <w:rsid w:val="00346CFD"/>
    <w:rsid w:val="003477C6"/>
    <w:rsid w:val="00350F31"/>
    <w:rsid w:val="0035262B"/>
    <w:rsid w:val="00352857"/>
    <w:rsid w:val="003530D3"/>
    <w:rsid w:val="003539C8"/>
    <w:rsid w:val="00353BF5"/>
    <w:rsid w:val="003542AD"/>
    <w:rsid w:val="003544C1"/>
    <w:rsid w:val="00354F96"/>
    <w:rsid w:val="00355147"/>
    <w:rsid w:val="003553EA"/>
    <w:rsid w:val="00355BB1"/>
    <w:rsid w:val="00355FB7"/>
    <w:rsid w:val="00356B32"/>
    <w:rsid w:val="00357E63"/>
    <w:rsid w:val="00360739"/>
    <w:rsid w:val="003607B6"/>
    <w:rsid w:val="00361BFE"/>
    <w:rsid w:val="00363752"/>
    <w:rsid w:val="00363F87"/>
    <w:rsid w:val="003646EF"/>
    <w:rsid w:val="00364D8A"/>
    <w:rsid w:val="00364F14"/>
    <w:rsid w:val="00365C75"/>
    <w:rsid w:val="00366172"/>
    <w:rsid w:val="0036623E"/>
    <w:rsid w:val="003665FE"/>
    <w:rsid w:val="0036702A"/>
    <w:rsid w:val="00367E0C"/>
    <w:rsid w:val="00371930"/>
    <w:rsid w:val="00371C90"/>
    <w:rsid w:val="003734F2"/>
    <w:rsid w:val="0037369D"/>
    <w:rsid w:val="0037377F"/>
    <w:rsid w:val="00375BA1"/>
    <w:rsid w:val="00376518"/>
    <w:rsid w:val="00376982"/>
    <w:rsid w:val="00377039"/>
    <w:rsid w:val="0037709E"/>
    <w:rsid w:val="00377595"/>
    <w:rsid w:val="003807D3"/>
    <w:rsid w:val="003809B6"/>
    <w:rsid w:val="0038151B"/>
    <w:rsid w:val="003815F5"/>
    <w:rsid w:val="00381DF3"/>
    <w:rsid w:val="00382C47"/>
    <w:rsid w:val="003867AB"/>
    <w:rsid w:val="00387547"/>
    <w:rsid w:val="00387EA0"/>
    <w:rsid w:val="003900E5"/>
    <w:rsid w:val="00391015"/>
    <w:rsid w:val="00391F7B"/>
    <w:rsid w:val="00393C16"/>
    <w:rsid w:val="00394271"/>
    <w:rsid w:val="00394317"/>
    <w:rsid w:val="00394BE7"/>
    <w:rsid w:val="00395B3F"/>
    <w:rsid w:val="00396B09"/>
    <w:rsid w:val="003A01D4"/>
    <w:rsid w:val="003A06E8"/>
    <w:rsid w:val="003A0F32"/>
    <w:rsid w:val="003A16D8"/>
    <w:rsid w:val="003A3220"/>
    <w:rsid w:val="003A3649"/>
    <w:rsid w:val="003A3951"/>
    <w:rsid w:val="003A4D1C"/>
    <w:rsid w:val="003A5646"/>
    <w:rsid w:val="003A56EE"/>
    <w:rsid w:val="003A57AA"/>
    <w:rsid w:val="003A5E92"/>
    <w:rsid w:val="003A6179"/>
    <w:rsid w:val="003A6874"/>
    <w:rsid w:val="003A790C"/>
    <w:rsid w:val="003B018D"/>
    <w:rsid w:val="003B0695"/>
    <w:rsid w:val="003B0732"/>
    <w:rsid w:val="003B07A3"/>
    <w:rsid w:val="003B09A6"/>
    <w:rsid w:val="003B0F6E"/>
    <w:rsid w:val="003B1F83"/>
    <w:rsid w:val="003B1FD0"/>
    <w:rsid w:val="003B302C"/>
    <w:rsid w:val="003B373E"/>
    <w:rsid w:val="003B47E5"/>
    <w:rsid w:val="003B48B7"/>
    <w:rsid w:val="003B4EB0"/>
    <w:rsid w:val="003B4FB8"/>
    <w:rsid w:val="003B550C"/>
    <w:rsid w:val="003B5C7B"/>
    <w:rsid w:val="003B6377"/>
    <w:rsid w:val="003B6FA9"/>
    <w:rsid w:val="003B7392"/>
    <w:rsid w:val="003B79A9"/>
    <w:rsid w:val="003C132A"/>
    <w:rsid w:val="003C1614"/>
    <w:rsid w:val="003C1658"/>
    <w:rsid w:val="003C1DD7"/>
    <w:rsid w:val="003C2736"/>
    <w:rsid w:val="003C2864"/>
    <w:rsid w:val="003C2A1A"/>
    <w:rsid w:val="003C3C42"/>
    <w:rsid w:val="003C4A2F"/>
    <w:rsid w:val="003C608F"/>
    <w:rsid w:val="003C6533"/>
    <w:rsid w:val="003C674A"/>
    <w:rsid w:val="003C68AC"/>
    <w:rsid w:val="003C6DA6"/>
    <w:rsid w:val="003C75B1"/>
    <w:rsid w:val="003D04A2"/>
    <w:rsid w:val="003D134D"/>
    <w:rsid w:val="003D1C4A"/>
    <w:rsid w:val="003D2383"/>
    <w:rsid w:val="003D239C"/>
    <w:rsid w:val="003D2BE5"/>
    <w:rsid w:val="003D306D"/>
    <w:rsid w:val="003D3323"/>
    <w:rsid w:val="003D3DA8"/>
    <w:rsid w:val="003D531E"/>
    <w:rsid w:val="003D538A"/>
    <w:rsid w:val="003D7E91"/>
    <w:rsid w:val="003E00BA"/>
    <w:rsid w:val="003E0320"/>
    <w:rsid w:val="003E1C03"/>
    <w:rsid w:val="003E1F8D"/>
    <w:rsid w:val="003E21A8"/>
    <w:rsid w:val="003E3342"/>
    <w:rsid w:val="003E37EC"/>
    <w:rsid w:val="003E37F0"/>
    <w:rsid w:val="003E3ED5"/>
    <w:rsid w:val="003E47F3"/>
    <w:rsid w:val="003E4952"/>
    <w:rsid w:val="003E5202"/>
    <w:rsid w:val="003E54EB"/>
    <w:rsid w:val="003E5605"/>
    <w:rsid w:val="003E56E0"/>
    <w:rsid w:val="003E6630"/>
    <w:rsid w:val="003E70D7"/>
    <w:rsid w:val="003E7E5C"/>
    <w:rsid w:val="003F0130"/>
    <w:rsid w:val="003F0524"/>
    <w:rsid w:val="003F0585"/>
    <w:rsid w:val="003F10E6"/>
    <w:rsid w:val="003F23CD"/>
    <w:rsid w:val="003F2671"/>
    <w:rsid w:val="003F2B8E"/>
    <w:rsid w:val="003F5D41"/>
    <w:rsid w:val="004008D8"/>
    <w:rsid w:val="004009FB"/>
    <w:rsid w:val="00400A6D"/>
    <w:rsid w:val="00400D28"/>
    <w:rsid w:val="00400EAA"/>
    <w:rsid w:val="00402AF3"/>
    <w:rsid w:val="00403FE9"/>
    <w:rsid w:val="00404FA9"/>
    <w:rsid w:val="004063D5"/>
    <w:rsid w:val="00410F24"/>
    <w:rsid w:val="004113B3"/>
    <w:rsid w:val="00412E24"/>
    <w:rsid w:val="00416079"/>
    <w:rsid w:val="0041633B"/>
    <w:rsid w:val="004165A1"/>
    <w:rsid w:val="004177EC"/>
    <w:rsid w:val="004217C5"/>
    <w:rsid w:val="0042357E"/>
    <w:rsid w:val="00423D35"/>
    <w:rsid w:val="00423E53"/>
    <w:rsid w:val="00424E39"/>
    <w:rsid w:val="004253B7"/>
    <w:rsid w:val="0042653A"/>
    <w:rsid w:val="00430BB3"/>
    <w:rsid w:val="004312E2"/>
    <w:rsid w:val="004332AA"/>
    <w:rsid w:val="00433871"/>
    <w:rsid w:val="00433A30"/>
    <w:rsid w:val="00433BB1"/>
    <w:rsid w:val="00434A25"/>
    <w:rsid w:val="00434DC2"/>
    <w:rsid w:val="00435467"/>
    <w:rsid w:val="00435F83"/>
    <w:rsid w:val="00436E97"/>
    <w:rsid w:val="00437A98"/>
    <w:rsid w:val="00437C9A"/>
    <w:rsid w:val="00437FE6"/>
    <w:rsid w:val="00440185"/>
    <w:rsid w:val="004402F8"/>
    <w:rsid w:val="0044158E"/>
    <w:rsid w:val="00441A52"/>
    <w:rsid w:val="004427BB"/>
    <w:rsid w:val="0044287D"/>
    <w:rsid w:val="00444127"/>
    <w:rsid w:val="0044418C"/>
    <w:rsid w:val="00444E2F"/>
    <w:rsid w:val="00446C63"/>
    <w:rsid w:val="004473B5"/>
    <w:rsid w:val="00447A2B"/>
    <w:rsid w:val="00447D9B"/>
    <w:rsid w:val="0045034A"/>
    <w:rsid w:val="00450E09"/>
    <w:rsid w:val="00450FFF"/>
    <w:rsid w:val="004519AE"/>
    <w:rsid w:val="00452D05"/>
    <w:rsid w:val="00453A3B"/>
    <w:rsid w:val="0045450C"/>
    <w:rsid w:val="00454DC4"/>
    <w:rsid w:val="00455015"/>
    <w:rsid w:val="0045536E"/>
    <w:rsid w:val="004555B7"/>
    <w:rsid w:val="00455776"/>
    <w:rsid w:val="0045690D"/>
    <w:rsid w:val="00457321"/>
    <w:rsid w:val="004604C4"/>
    <w:rsid w:val="00460559"/>
    <w:rsid w:val="00460C54"/>
    <w:rsid w:val="00461072"/>
    <w:rsid w:val="00461763"/>
    <w:rsid w:val="004636AC"/>
    <w:rsid w:val="004639A7"/>
    <w:rsid w:val="00463C3C"/>
    <w:rsid w:val="00465203"/>
    <w:rsid w:val="004655E0"/>
    <w:rsid w:val="004672C8"/>
    <w:rsid w:val="00467E4B"/>
    <w:rsid w:val="0047065F"/>
    <w:rsid w:val="00470C15"/>
    <w:rsid w:val="00470CA1"/>
    <w:rsid w:val="00470DB1"/>
    <w:rsid w:val="00471DCB"/>
    <w:rsid w:val="00471DE1"/>
    <w:rsid w:val="00473FB0"/>
    <w:rsid w:val="00476376"/>
    <w:rsid w:val="00476BB9"/>
    <w:rsid w:val="00476D82"/>
    <w:rsid w:val="004771AB"/>
    <w:rsid w:val="00477530"/>
    <w:rsid w:val="00480479"/>
    <w:rsid w:val="00480832"/>
    <w:rsid w:val="00480D85"/>
    <w:rsid w:val="00480F7B"/>
    <w:rsid w:val="0048161A"/>
    <w:rsid w:val="00481810"/>
    <w:rsid w:val="00481B7C"/>
    <w:rsid w:val="00481BCB"/>
    <w:rsid w:val="004822EC"/>
    <w:rsid w:val="00482FAB"/>
    <w:rsid w:val="00483136"/>
    <w:rsid w:val="00483937"/>
    <w:rsid w:val="004840BA"/>
    <w:rsid w:val="00484DF6"/>
    <w:rsid w:val="00487B28"/>
    <w:rsid w:val="00490B99"/>
    <w:rsid w:val="0049117A"/>
    <w:rsid w:val="0049119D"/>
    <w:rsid w:val="004912E6"/>
    <w:rsid w:val="004914FF"/>
    <w:rsid w:val="00491C53"/>
    <w:rsid w:val="00492008"/>
    <w:rsid w:val="004930C6"/>
    <w:rsid w:val="00493367"/>
    <w:rsid w:val="00493667"/>
    <w:rsid w:val="00494A82"/>
    <w:rsid w:val="004954D2"/>
    <w:rsid w:val="0049742D"/>
    <w:rsid w:val="004A0032"/>
    <w:rsid w:val="004A1A76"/>
    <w:rsid w:val="004A23F7"/>
    <w:rsid w:val="004A2CE1"/>
    <w:rsid w:val="004A2DC7"/>
    <w:rsid w:val="004A395D"/>
    <w:rsid w:val="004A4FA3"/>
    <w:rsid w:val="004A6205"/>
    <w:rsid w:val="004A7CC3"/>
    <w:rsid w:val="004B00BB"/>
    <w:rsid w:val="004B0382"/>
    <w:rsid w:val="004B072A"/>
    <w:rsid w:val="004B14B4"/>
    <w:rsid w:val="004B285B"/>
    <w:rsid w:val="004B2865"/>
    <w:rsid w:val="004B2F15"/>
    <w:rsid w:val="004B3DED"/>
    <w:rsid w:val="004B42D5"/>
    <w:rsid w:val="004B438C"/>
    <w:rsid w:val="004B4EB9"/>
    <w:rsid w:val="004B5636"/>
    <w:rsid w:val="004B6D54"/>
    <w:rsid w:val="004C06AD"/>
    <w:rsid w:val="004C0E72"/>
    <w:rsid w:val="004C1747"/>
    <w:rsid w:val="004C29A7"/>
    <w:rsid w:val="004C5F98"/>
    <w:rsid w:val="004C66E9"/>
    <w:rsid w:val="004C69A5"/>
    <w:rsid w:val="004C6E44"/>
    <w:rsid w:val="004D03FF"/>
    <w:rsid w:val="004D0D92"/>
    <w:rsid w:val="004D114F"/>
    <w:rsid w:val="004D1575"/>
    <w:rsid w:val="004D1925"/>
    <w:rsid w:val="004D1C4A"/>
    <w:rsid w:val="004D672D"/>
    <w:rsid w:val="004D71AF"/>
    <w:rsid w:val="004E1280"/>
    <w:rsid w:val="004E287B"/>
    <w:rsid w:val="004E30CF"/>
    <w:rsid w:val="004E3659"/>
    <w:rsid w:val="004E3BD1"/>
    <w:rsid w:val="004E3BDF"/>
    <w:rsid w:val="004E4557"/>
    <w:rsid w:val="004E49AE"/>
    <w:rsid w:val="004E5293"/>
    <w:rsid w:val="004E5766"/>
    <w:rsid w:val="004E587E"/>
    <w:rsid w:val="004E5C59"/>
    <w:rsid w:val="004E6282"/>
    <w:rsid w:val="004E636B"/>
    <w:rsid w:val="004F0239"/>
    <w:rsid w:val="004F0C18"/>
    <w:rsid w:val="004F14CD"/>
    <w:rsid w:val="004F2890"/>
    <w:rsid w:val="004F2A6E"/>
    <w:rsid w:val="004F30EC"/>
    <w:rsid w:val="004F3457"/>
    <w:rsid w:val="004F3696"/>
    <w:rsid w:val="004F3F8F"/>
    <w:rsid w:val="004F498D"/>
    <w:rsid w:val="004F4E3B"/>
    <w:rsid w:val="004F5526"/>
    <w:rsid w:val="004F6570"/>
    <w:rsid w:val="004F6CA3"/>
    <w:rsid w:val="00500995"/>
    <w:rsid w:val="00500A7D"/>
    <w:rsid w:val="00503004"/>
    <w:rsid w:val="005035D4"/>
    <w:rsid w:val="0050369C"/>
    <w:rsid w:val="00503890"/>
    <w:rsid w:val="00503BE6"/>
    <w:rsid w:val="00503CDE"/>
    <w:rsid w:val="005044B8"/>
    <w:rsid w:val="00504B36"/>
    <w:rsid w:val="00505518"/>
    <w:rsid w:val="00506846"/>
    <w:rsid w:val="00507557"/>
    <w:rsid w:val="005076B5"/>
    <w:rsid w:val="0051093E"/>
    <w:rsid w:val="005115E6"/>
    <w:rsid w:val="0051206A"/>
    <w:rsid w:val="00513BBB"/>
    <w:rsid w:val="00513C4F"/>
    <w:rsid w:val="00513F92"/>
    <w:rsid w:val="0051407A"/>
    <w:rsid w:val="00514806"/>
    <w:rsid w:val="00514B38"/>
    <w:rsid w:val="00514B60"/>
    <w:rsid w:val="00514D98"/>
    <w:rsid w:val="00515DCA"/>
    <w:rsid w:val="00516FF7"/>
    <w:rsid w:val="005172C0"/>
    <w:rsid w:val="00517A75"/>
    <w:rsid w:val="0052017E"/>
    <w:rsid w:val="0052051B"/>
    <w:rsid w:val="005209B9"/>
    <w:rsid w:val="005211EC"/>
    <w:rsid w:val="005214EC"/>
    <w:rsid w:val="0052248F"/>
    <w:rsid w:val="00522800"/>
    <w:rsid w:val="00522836"/>
    <w:rsid w:val="0052296E"/>
    <w:rsid w:val="0052296F"/>
    <w:rsid w:val="0052390B"/>
    <w:rsid w:val="00523F87"/>
    <w:rsid w:val="00524541"/>
    <w:rsid w:val="00524788"/>
    <w:rsid w:val="00527131"/>
    <w:rsid w:val="0052744F"/>
    <w:rsid w:val="00527F39"/>
    <w:rsid w:val="005302AC"/>
    <w:rsid w:val="00530575"/>
    <w:rsid w:val="00530594"/>
    <w:rsid w:val="00531314"/>
    <w:rsid w:val="00531339"/>
    <w:rsid w:val="00532B5A"/>
    <w:rsid w:val="0053370F"/>
    <w:rsid w:val="00533A13"/>
    <w:rsid w:val="00533C23"/>
    <w:rsid w:val="00535C4B"/>
    <w:rsid w:val="005406B8"/>
    <w:rsid w:val="00540931"/>
    <w:rsid w:val="0054170F"/>
    <w:rsid w:val="00541C55"/>
    <w:rsid w:val="005423B8"/>
    <w:rsid w:val="00543BBC"/>
    <w:rsid w:val="00543CC7"/>
    <w:rsid w:val="00544ACA"/>
    <w:rsid w:val="00544E21"/>
    <w:rsid w:val="00544F59"/>
    <w:rsid w:val="005465BE"/>
    <w:rsid w:val="00547F68"/>
    <w:rsid w:val="00550BAA"/>
    <w:rsid w:val="00550CF9"/>
    <w:rsid w:val="00550ED1"/>
    <w:rsid w:val="005510E1"/>
    <w:rsid w:val="0055191F"/>
    <w:rsid w:val="00551D7A"/>
    <w:rsid w:val="00552D8C"/>
    <w:rsid w:val="00554317"/>
    <w:rsid w:val="00554873"/>
    <w:rsid w:val="0055514C"/>
    <w:rsid w:val="005553F3"/>
    <w:rsid w:val="00555C0D"/>
    <w:rsid w:val="00560271"/>
    <w:rsid w:val="00560D37"/>
    <w:rsid w:val="00561540"/>
    <w:rsid w:val="005616CA"/>
    <w:rsid w:val="00562854"/>
    <w:rsid w:val="00563BCA"/>
    <w:rsid w:val="00563E50"/>
    <w:rsid w:val="0056426E"/>
    <w:rsid w:val="005643F0"/>
    <w:rsid w:val="00565089"/>
    <w:rsid w:val="0056508B"/>
    <w:rsid w:val="00565D17"/>
    <w:rsid w:val="00566454"/>
    <w:rsid w:val="0056737F"/>
    <w:rsid w:val="0057100A"/>
    <w:rsid w:val="00571D87"/>
    <w:rsid w:val="00571F5C"/>
    <w:rsid w:val="005723F3"/>
    <w:rsid w:val="005735F8"/>
    <w:rsid w:val="00573C7F"/>
    <w:rsid w:val="0057423C"/>
    <w:rsid w:val="005760A6"/>
    <w:rsid w:val="005763C6"/>
    <w:rsid w:val="0057677E"/>
    <w:rsid w:val="005770F7"/>
    <w:rsid w:val="0057743F"/>
    <w:rsid w:val="005818EC"/>
    <w:rsid w:val="00582534"/>
    <w:rsid w:val="00582B54"/>
    <w:rsid w:val="00584A5B"/>
    <w:rsid w:val="00585034"/>
    <w:rsid w:val="0058564B"/>
    <w:rsid w:val="00585E74"/>
    <w:rsid w:val="00586079"/>
    <w:rsid w:val="005862A5"/>
    <w:rsid w:val="005864AD"/>
    <w:rsid w:val="005865DC"/>
    <w:rsid w:val="00586929"/>
    <w:rsid w:val="00587833"/>
    <w:rsid w:val="005905FD"/>
    <w:rsid w:val="00591587"/>
    <w:rsid w:val="005917BB"/>
    <w:rsid w:val="00592083"/>
    <w:rsid w:val="005924D1"/>
    <w:rsid w:val="00592E9B"/>
    <w:rsid w:val="005946A8"/>
    <w:rsid w:val="00594F1F"/>
    <w:rsid w:val="00595568"/>
    <w:rsid w:val="005955A5"/>
    <w:rsid w:val="00595DCA"/>
    <w:rsid w:val="0059603F"/>
    <w:rsid w:val="00596F60"/>
    <w:rsid w:val="0059798E"/>
    <w:rsid w:val="00597E5C"/>
    <w:rsid w:val="005A04A1"/>
    <w:rsid w:val="005A1D5C"/>
    <w:rsid w:val="005A2842"/>
    <w:rsid w:val="005A2997"/>
    <w:rsid w:val="005A2D18"/>
    <w:rsid w:val="005A3424"/>
    <w:rsid w:val="005A4AC3"/>
    <w:rsid w:val="005A5685"/>
    <w:rsid w:val="005A5BE4"/>
    <w:rsid w:val="005A63C3"/>
    <w:rsid w:val="005A7703"/>
    <w:rsid w:val="005B0229"/>
    <w:rsid w:val="005B08C8"/>
    <w:rsid w:val="005B0F8C"/>
    <w:rsid w:val="005B3457"/>
    <w:rsid w:val="005B3BC8"/>
    <w:rsid w:val="005B4568"/>
    <w:rsid w:val="005B4B55"/>
    <w:rsid w:val="005B5221"/>
    <w:rsid w:val="005B55FB"/>
    <w:rsid w:val="005B70E1"/>
    <w:rsid w:val="005C003B"/>
    <w:rsid w:val="005C0271"/>
    <w:rsid w:val="005C3DF2"/>
    <w:rsid w:val="005C4190"/>
    <w:rsid w:val="005C45C5"/>
    <w:rsid w:val="005C5A97"/>
    <w:rsid w:val="005C5F86"/>
    <w:rsid w:val="005D0259"/>
    <w:rsid w:val="005D0BA0"/>
    <w:rsid w:val="005D1600"/>
    <w:rsid w:val="005D218A"/>
    <w:rsid w:val="005D2F12"/>
    <w:rsid w:val="005D327B"/>
    <w:rsid w:val="005D3789"/>
    <w:rsid w:val="005D3A0A"/>
    <w:rsid w:val="005D4474"/>
    <w:rsid w:val="005D5930"/>
    <w:rsid w:val="005D632E"/>
    <w:rsid w:val="005E07A4"/>
    <w:rsid w:val="005E0C00"/>
    <w:rsid w:val="005E2561"/>
    <w:rsid w:val="005E2D31"/>
    <w:rsid w:val="005E3C17"/>
    <w:rsid w:val="005E434C"/>
    <w:rsid w:val="005E472E"/>
    <w:rsid w:val="005E4796"/>
    <w:rsid w:val="005E51AC"/>
    <w:rsid w:val="005E6CE9"/>
    <w:rsid w:val="005E7740"/>
    <w:rsid w:val="005F024C"/>
    <w:rsid w:val="005F10A2"/>
    <w:rsid w:val="005F1CED"/>
    <w:rsid w:val="005F3C33"/>
    <w:rsid w:val="005F3E9A"/>
    <w:rsid w:val="005F57EE"/>
    <w:rsid w:val="005F6810"/>
    <w:rsid w:val="005F728A"/>
    <w:rsid w:val="005F72ED"/>
    <w:rsid w:val="005F73E1"/>
    <w:rsid w:val="005F7914"/>
    <w:rsid w:val="006002A8"/>
    <w:rsid w:val="006005C3"/>
    <w:rsid w:val="00601290"/>
    <w:rsid w:val="00601AFA"/>
    <w:rsid w:val="006024A7"/>
    <w:rsid w:val="006026C9"/>
    <w:rsid w:val="006027D9"/>
    <w:rsid w:val="00603BD4"/>
    <w:rsid w:val="00604012"/>
    <w:rsid w:val="006052B8"/>
    <w:rsid w:val="006054E4"/>
    <w:rsid w:val="00605A45"/>
    <w:rsid w:val="00605B7A"/>
    <w:rsid w:val="00606199"/>
    <w:rsid w:val="00606953"/>
    <w:rsid w:val="00606F26"/>
    <w:rsid w:val="0060792E"/>
    <w:rsid w:val="00610E28"/>
    <w:rsid w:val="006110A8"/>
    <w:rsid w:val="0061120D"/>
    <w:rsid w:val="0061129B"/>
    <w:rsid w:val="006114FC"/>
    <w:rsid w:val="00612421"/>
    <w:rsid w:val="006129F3"/>
    <w:rsid w:val="00612F44"/>
    <w:rsid w:val="00613640"/>
    <w:rsid w:val="00615F55"/>
    <w:rsid w:val="00617AF9"/>
    <w:rsid w:val="00617B7D"/>
    <w:rsid w:val="00620520"/>
    <w:rsid w:val="00620EC6"/>
    <w:rsid w:val="0062154E"/>
    <w:rsid w:val="00623519"/>
    <w:rsid w:val="00623F0B"/>
    <w:rsid w:val="00624165"/>
    <w:rsid w:val="00624173"/>
    <w:rsid w:val="00625E03"/>
    <w:rsid w:val="006261E2"/>
    <w:rsid w:val="00626377"/>
    <w:rsid w:val="0062656B"/>
    <w:rsid w:val="00627548"/>
    <w:rsid w:val="00630C4E"/>
    <w:rsid w:val="00631319"/>
    <w:rsid w:val="00631BA2"/>
    <w:rsid w:val="006337B9"/>
    <w:rsid w:val="00633C93"/>
    <w:rsid w:val="00634ABF"/>
    <w:rsid w:val="00635556"/>
    <w:rsid w:val="00635C73"/>
    <w:rsid w:val="006360D7"/>
    <w:rsid w:val="006367B8"/>
    <w:rsid w:val="0064257B"/>
    <w:rsid w:val="00642BE1"/>
    <w:rsid w:val="00642DBA"/>
    <w:rsid w:val="00643431"/>
    <w:rsid w:val="0064481B"/>
    <w:rsid w:val="00644853"/>
    <w:rsid w:val="00645C83"/>
    <w:rsid w:val="00645F1F"/>
    <w:rsid w:val="0064654B"/>
    <w:rsid w:val="00646C0A"/>
    <w:rsid w:val="006474A0"/>
    <w:rsid w:val="00650F3E"/>
    <w:rsid w:val="006512BE"/>
    <w:rsid w:val="00652270"/>
    <w:rsid w:val="00653E26"/>
    <w:rsid w:val="00654087"/>
    <w:rsid w:val="00654626"/>
    <w:rsid w:val="00654A07"/>
    <w:rsid w:val="006551E7"/>
    <w:rsid w:val="00655717"/>
    <w:rsid w:val="006560B9"/>
    <w:rsid w:val="00656A1A"/>
    <w:rsid w:val="00660374"/>
    <w:rsid w:val="006606F2"/>
    <w:rsid w:val="006610DB"/>
    <w:rsid w:val="00661E8C"/>
    <w:rsid w:val="0066209E"/>
    <w:rsid w:val="00662C5E"/>
    <w:rsid w:val="00662EDB"/>
    <w:rsid w:val="00663F73"/>
    <w:rsid w:val="00664DB2"/>
    <w:rsid w:val="00664DE8"/>
    <w:rsid w:val="00664E5F"/>
    <w:rsid w:val="0066531F"/>
    <w:rsid w:val="00666AD5"/>
    <w:rsid w:val="00667071"/>
    <w:rsid w:val="00667C5A"/>
    <w:rsid w:val="0067084C"/>
    <w:rsid w:val="00670DE7"/>
    <w:rsid w:val="0067160E"/>
    <w:rsid w:val="00672B65"/>
    <w:rsid w:val="00672C12"/>
    <w:rsid w:val="00673932"/>
    <w:rsid w:val="00677376"/>
    <w:rsid w:val="00677407"/>
    <w:rsid w:val="006806FD"/>
    <w:rsid w:val="00680999"/>
    <w:rsid w:val="006825D9"/>
    <w:rsid w:val="00682DD9"/>
    <w:rsid w:val="006831D7"/>
    <w:rsid w:val="006860E9"/>
    <w:rsid w:val="006863E2"/>
    <w:rsid w:val="0068699E"/>
    <w:rsid w:val="006873A9"/>
    <w:rsid w:val="00691001"/>
    <w:rsid w:val="0069103E"/>
    <w:rsid w:val="0069240F"/>
    <w:rsid w:val="00692823"/>
    <w:rsid w:val="00694F10"/>
    <w:rsid w:val="00695142"/>
    <w:rsid w:val="00695E97"/>
    <w:rsid w:val="00695EFF"/>
    <w:rsid w:val="00696E7C"/>
    <w:rsid w:val="006A0C4F"/>
    <w:rsid w:val="006A0E1C"/>
    <w:rsid w:val="006A1B56"/>
    <w:rsid w:val="006A1CD9"/>
    <w:rsid w:val="006A1E09"/>
    <w:rsid w:val="006A22A9"/>
    <w:rsid w:val="006A29AE"/>
    <w:rsid w:val="006A339A"/>
    <w:rsid w:val="006A365E"/>
    <w:rsid w:val="006A3824"/>
    <w:rsid w:val="006A54FC"/>
    <w:rsid w:val="006A59E9"/>
    <w:rsid w:val="006A6736"/>
    <w:rsid w:val="006A7965"/>
    <w:rsid w:val="006B0045"/>
    <w:rsid w:val="006B009B"/>
    <w:rsid w:val="006B0301"/>
    <w:rsid w:val="006B0688"/>
    <w:rsid w:val="006B09E3"/>
    <w:rsid w:val="006B0A36"/>
    <w:rsid w:val="006B1252"/>
    <w:rsid w:val="006B160B"/>
    <w:rsid w:val="006B1DC5"/>
    <w:rsid w:val="006B2300"/>
    <w:rsid w:val="006B39F4"/>
    <w:rsid w:val="006B3FB7"/>
    <w:rsid w:val="006B545B"/>
    <w:rsid w:val="006B5AF2"/>
    <w:rsid w:val="006B6941"/>
    <w:rsid w:val="006B69E3"/>
    <w:rsid w:val="006B7568"/>
    <w:rsid w:val="006B79ED"/>
    <w:rsid w:val="006C03FB"/>
    <w:rsid w:val="006C2308"/>
    <w:rsid w:val="006C2E66"/>
    <w:rsid w:val="006C37E4"/>
    <w:rsid w:val="006C577E"/>
    <w:rsid w:val="006C5977"/>
    <w:rsid w:val="006C5EA5"/>
    <w:rsid w:val="006C65EB"/>
    <w:rsid w:val="006C76D5"/>
    <w:rsid w:val="006D072C"/>
    <w:rsid w:val="006D096B"/>
    <w:rsid w:val="006D1493"/>
    <w:rsid w:val="006D1B55"/>
    <w:rsid w:val="006D347B"/>
    <w:rsid w:val="006D38C0"/>
    <w:rsid w:val="006D4239"/>
    <w:rsid w:val="006D474E"/>
    <w:rsid w:val="006D4854"/>
    <w:rsid w:val="006D4D58"/>
    <w:rsid w:val="006D4EC2"/>
    <w:rsid w:val="006D5FFE"/>
    <w:rsid w:val="006E013C"/>
    <w:rsid w:val="006E1652"/>
    <w:rsid w:val="006E1885"/>
    <w:rsid w:val="006E2201"/>
    <w:rsid w:val="006E240B"/>
    <w:rsid w:val="006E3742"/>
    <w:rsid w:val="006E5BC5"/>
    <w:rsid w:val="006E79A8"/>
    <w:rsid w:val="006E7D4F"/>
    <w:rsid w:val="006E7F83"/>
    <w:rsid w:val="006F11DA"/>
    <w:rsid w:val="006F170E"/>
    <w:rsid w:val="006F1E15"/>
    <w:rsid w:val="006F1E16"/>
    <w:rsid w:val="006F21F4"/>
    <w:rsid w:val="006F28A9"/>
    <w:rsid w:val="006F28C3"/>
    <w:rsid w:val="006F3243"/>
    <w:rsid w:val="006F4E7B"/>
    <w:rsid w:val="006F6A1D"/>
    <w:rsid w:val="006F710D"/>
    <w:rsid w:val="006F71B3"/>
    <w:rsid w:val="006F7529"/>
    <w:rsid w:val="006F7B18"/>
    <w:rsid w:val="006F7B58"/>
    <w:rsid w:val="0070135C"/>
    <w:rsid w:val="00703999"/>
    <w:rsid w:val="00703AC6"/>
    <w:rsid w:val="00703F91"/>
    <w:rsid w:val="0070400B"/>
    <w:rsid w:val="007043B7"/>
    <w:rsid w:val="00705601"/>
    <w:rsid w:val="00705B86"/>
    <w:rsid w:val="00705BC3"/>
    <w:rsid w:val="00705BF1"/>
    <w:rsid w:val="00705D82"/>
    <w:rsid w:val="00706580"/>
    <w:rsid w:val="00706E1E"/>
    <w:rsid w:val="00707FB0"/>
    <w:rsid w:val="0071004F"/>
    <w:rsid w:val="0071140B"/>
    <w:rsid w:val="0071260D"/>
    <w:rsid w:val="00712DE6"/>
    <w:rsid w:val="0071399C"/>
    <w:rsid w:val="00713F41"/>
    <w:rsid w:val="007167F5"/>
    <w:rsid w:val="007170E1"/>
    <w:rsid w:val="00717492"/>
    <w:rsid w:val="00717648"/>
    <w:rsid w:val="00717A77"/>
    <w:rsid w:val="0072023E"/>
    <w:rsid w:val="00720D1F"/>
    <w:rsid w:val="00720EE3"/>
    <w:rsid w:val="0072116A"/>
    <w:rsid w:val="00721AFE"/>
    <w:rsid w:val="00722819"/>
    <w:rsid w:val="00722A11"/>
    <w:rsid w:val="00722D6E"/>
    <w:rsid w:val="00722E6A"/>
    <w:rsid w:val="007232EF"/>
    <w:rsid w:val="00723AF4"/>
    <w:rsid w:val="00723B53"/>
    <w:rsid w:val="00724C57"/>
    <w:rsid w:val="0072563C"/>
    <w:rsid w:val="0072583B"/>
    <w:rsid w:val="00726581"/>
    <w:rsid w:val="00726A22"/>
    <w:rsid w:val="0072744B"/>
    <w:rsid w:val="0072764E"/>
    <w:rsid w:val="00730151"/>
    <w:rsid w:val="00730579"/>
    <w:rsid w:val="00731423"/>
    <w:rsid w:val="00733C6F"/>
    <w:rsid w:val="00733F3A"/>
    <w:rsid w:val="00734185"/>
    <w:rsid w:val="00734272"/>
    <w:rsid w:val="007347C7"/>
    <w:rsid w:val="00734B7C"/>
    <w:rsid w:val="00734ED0"/>
    <w:rsid w:val="00735070"/>
    <w:rsid w:val="00735138"/>
    <w:rsid w:val="0073534F"/>
    <w:rsid w:val="007358E6"/>
    <w:rsid w:val="0073686E"/>
    <w:rsid w:val="00737C2C"/>
    <w:rsid w:val="00740347"/>
    <w:rsid w:val="00740BF3"/>
    <w:rsid w:val="00741744"/>
    <w:rsid w:val="007427BE"/>
    <w:rsid w:val="007438B9"/>
    <w:rsid w:val="00744521"/>
    <w:rsid w:val="00744B89"/>
    <w:rsid w:val="0074513E"/>
    <w:rsid w:val="00745F4F"/>
    <w:rsid w:val="0074798F"/>
    <w:rsid w:val="00747C7B"/>
    <w:rsid w:val="00750D4E"/>
    <w:rsid w:val="0075139F"/>
    <w:rsid w:val="007516F9"/>
    <w:rsid w:val="007525E5"/>
    <w:rsid w:val="007531C5"/>
    <w:rsid w:val="00753387"/>
    <w:rsid w:val="00753E2C"/>
    <w:rsid w:val="00755A71"/>
    <w:rsid w:val="00755F90"/>
    <w:rsid w:val="00756279"/>
    <w:rsid w:val="00757236"/>
    <w:rsid w:val="00757605"/>
    <w:rsid w:val="0076052A"/>
    <w:rsid w:val="00760628"/>
    <w:rsid w:val="00760C86"/>
    <w:rsid w:val="00761219"/>
    <w:rsid w:val="00761679"/>
    <w:rsid w:val="00761E96"/>
    <w:rsid w:val="00762517"/>
    <w:rsid w:val="00762619"/>
    <w:rsid w:val="00762B5F"/>
    <w:rsid w:val="007633AB"/>
    <w:rsid w:val="00764087"/>
    <w:rsid w:val="007640BE"/>
    <w:rsid w:val="00764A10"/>
    <w:rsid w:val="00765C34"/>
    <w:rsid w:val="00765FFF"/>
    <w:rsid w:val="00767FED"/>
    <w:rsid w:val="00771392"/>
    <w:rsid w:val="00771A0F"/>
    <w:rsid w:val="00773D23"/>
    <w:rsid w:val="00774231"/>
    <w:rsid w:val="00774E3C"/>
    <w:rsid w:val="00775498"/>
    <w:rsid w:val="00775C8F"/>
    <w:rsid w:val="0077627A"/>
    <w:rsid w:val="00776404"/>
    <w:rsid w:val="00776637"/>
    <w:rsid w:val="00776B08"/>
    <w:rsid w:val="0078021D"/>
    <w:rsid w:val="0078136E"/>
    <w:rsid w:val="00781C71"/>
    <w:rsid w:val="007821D2"/>
    <w:rsid w:val="007826BF"/>
    <w:rsid w:val="00783D5C"/>
    <w:rsid w:val="0078454D"/>
    <w:rsid w:val="00785226"/>
    <w:rsid w:val="00786C47"/>
    <w:rsid w:val="00786EC0"/>
    <w:rsid w:val="0078790B"/>
    <w:rsid w:val="0079067B"/>
    <w:rsid w:val="0079241C"/>
    <w:rsid w:val="00792AFC"/>
    <w:rsid w:val="00792D62"/>
    <w:rsid w:val="00793AF7"/>
    <w:rsid w:val="007941A1"/>
    <w:rsid w:val="00794AFA"/>
    <w:rsid w:val="007955F7"/>
    <w:rsid w:val="00795701"/>
    <w:rsid w:val="0079577D"/>
    <w:rsid w:val="007978A3"/>
    <w:rsid w:val="007A0452"/>
    <w:rsid w:val="007A0BFE"/>
    <w:rsid w:val="007A0CA6"/>
    <w:rsid w:val="007A192D"/>
    <w:rsid w:val="007A21FB"/>
    <w:rsid w:val="007A2AE4"/>
    <w:rsid w:val="007A2C45"/>
    <w:rsid w:val="007A31C4"/>
    <w:rsid w:val="007A4D9F"/>
    <w:rsid w:val="007A5AC3"/>
    <w:rsid w:val="007A5C67"/>
    <w:rsid w:val="007A657C"/>
    <w:rsid w:val="007A6657"/>
    <w:rsid w:val="007A758A"/>
    <w:rsid w:val="007A78AB"/>
    <w:rsid w:val="007B07FB"/>
    <w:rsid w:val="007B0E20"/>
    <w:rsid w:val="007B0EA7"/>
    <w:rsid w:val="007B275D"/>
    <w:rsid w:val="007B3772"/>
    <w:rsid w:val="007B416F"/>
    <w:rsid w:val="007B495B"/>
    <w:rsid w:val="007B5800"/>
    <w:rsid w:val="007B664B"/>
    <w:rsid w:val="007B680C"/>
    <w:rsid w:val="007B6EA8"/>
    <w:rsid w:val="007B6FCC"/>
    <w:rsid w:val="007B72E2"/>
    <w:rsid w:val="007C1698"/>
    <w:rsid w:val="007C1B53"/>
    <w:rsid w:val="007C1F27"/>
    <w:rsid w:val="007C37A1"/>
    <w:rsid w:val="007C6E91"/>
    <w:rsid w:val="007C747D"/>
    <w:rsid w:val="007C7925"/>
    <w:rsid w:val="007D0866"/>
    <w:rsid w:val="007D0AF0"/>
    <w:rsid w:val="007D1CBD"/>
    <w:rsid w:val="007D31B8"/>
    <w:rsid w:val="007D3A73"/>
    <w:rsid w:val="007D46FE"/>
    <w:rsid w:val="007D5317"/>
    <w:rsid w:val="007D59AC"/>
    <w:rsid w:val="007D5F24"/>
    <w:rsid w:val="007D60B0"/>
    <w:rsid w:val="007D6D74"/>
    <w:rsid w:val="007E0875"/>
    <w:rsid w:val="007E0C42"/>
    <w:rsid w:val="007E1998"/>
    <w:rsid w:val="007E199F"/>
    <w:rsid w:val="007E2C66"/>
    <w:rsid w:val="007E3231"/>
    <w:rsid w:val="007E376C"/>
    <w:rsid w:val="007E38AE"/>
    <w:rsid w:val="007E463B"/>
    <w:rsid w:val="007E490F"/>
    <w:rsid w:val="007E4F8C"/>
    <w:rsid w:val="007E64E1"/>
    <w:rsid w:val="007E7587"/>
    <w:rsid w:val="007E7A52"/>
    <w:rsid w:val="007F0EB1"/>
    <w:rsid w:val="007F1521"/>
    <w:rsid w:val="007F4C6A"/>
    <w:rsid w:val="007F6088"/>
    <w:rsid w:val="007F7A03"/>
    <w:rsid w:val="00800583"/>
    <w:rsid w:val="00800AAE"/>
    <w:rsid w:val="00802264"/>
    <w:rsid w:val="0080256C"/>
    <w:rsid w:val="00802909"/>
    <w:rsid w:val="00802CA6"/>
    <w:rsid w:val="008036E7"/>
    <w:rsid w:val="00803A94"/>
    <w:rsid w:val="00804151"/>
    <w:rsid w:val="008043E7"/>
    <w:rsid w:val="00804801"/>
    <w:rsid w:val="0080737F"/>
    <w:rsid w:val="00807CF2"/>
    <w:rsid w:val="00810937"/>
    <w:rsid w:val="00810AB3"/>
    <w:rsid w:val="00810E43"/>
    <w:rsid w:val="0081196A"/>
    <w:rsid w:val="008120AE"/>
    <w:rsid w:val="0081260A"/>
    <w:rsid w:val="00812672"/>
    <w:rsid w:val="008126BB"/>
    <w:rsid w:val="00812FCB"/>
    <w:rsid w:val="00813CD0"/>
    <w:rsid w:val="00814BD4"/>
    <w:rsid w:val="0081518F"/>
    <w:rsid w:val="00815622"/>
    <w:rsid w:val="00816335"/>
    <w:rsid w:val="00817987"/>
    <w:rsid w:val="00817EB0"/>
    <w:rsid w:val="00820286"/>
    <w:rsid w:val="0082094E"/>
    <w:rsid w:val="00821074"/>
    <w:rsid w:val="00822E8E"/>
    <w:rsid w:val="008234A2"/>
    <w:rsid w:val="008236A8"/>
    <w:rsid w:val="00824CD4"/>
    <w:rsid w:val="0082581C"/>
    <w:rsid w:val="00827694"/>
    <w:rsid w:val="00827D93"/>
    <w:rsid w:val="00827F06"/>
    <w:rsid w:val="00830336"/>
    <w:rsid w:val="0083036D"/>
    <w:rsid w:val="008336E3"/>
    <w:rsid w:val="00835148"/>
    <w:rsid w:val="0083591E"/>
    <w:rsid w:val="008365FD"/>
    <w:rsid w:val="00837297"/>
    <w:rsid w:val="00837B7B"/>
    <w:rsid w:val="008409BA"/>
    <w:rsid w:val="0084135E"/>
    <w:rsid w:val="00841B31"/>
    <w:rsid w:val="00841B4B"/>
    <w:rsid w:val="00842223"/>
    <w:rsid w:val="00843175"/>
    <w:rsid w:val="008431AE"/>
    <w:rsid w:val="0084416E"/>
    <w:rsid w:val="008459E6"/>
    <w:rsid w:val="008468BF"/>
    <w:rsid w:val="00847F5E"/>
    <w:rsid w:val="0085015B"/>
    <w:rsid w:val="008501B5"/>
    <w:rsid w:val="008505D6"/>
    <w:rsid w:val="00850A2F"/>
    <w:rsid w:val="00850D5E"/>
    <w:rsid w:val="008524CA"/>
    <w:rsid w:val="008551E9"/>
    <w:rsid w:val="0085664F"/>
    <w:rsid w:val="00856711"/>
    <w:rsid w:val="00857287"/>
    <w:rsid w:val="008613C4"/>
    <w:rsid w:val="008613D3"/>
    <w:rsid w:val="00862489"/>
    <w:rsid w:val="008629F3"/>
    <w:rsid w:val="008631C5"/>
    <w:rsid w:val="008635BD"/>
    <w:rsid w:val="0086376D"/>
    <w:rsid w:val="00864048"/>
    <w:rsid w:val="008642D0"/>
    <w:rsid w:val="0086448F"/>
    <w:rsid w:val="00864F9B"/>
    <w:rsid w:val="0086510F"/>
    <w:rsid w:val="0086565A"/>
    <w:rsid w:val="008657E2"/>
    <w:rsid w:val="00866E06"/>
    <w:rsid w:val="008708BF"/>
    <w:rsid w:val="008712D6"/>
    <w:rsid w:val="00871E5E"/>
    <w:rsid w:val="00871E78"/>
    <w:rsid w:val="008722F9"/>
    <w:rsid w:val="00872BDC"/>
    <w:rsid w:val="00873350"/>
    <w:rsid w:val="0087470A"/>
    <w:rsid w:val="008748F0"/>
    <w:rsid w:val="008750B3"/>
    <w:rsid w:val="00875AEC"/>
    <w:rsid w:val="00875EA6"/>
    <w:rsid w:val="008760AD"/>
    <w:rsid w:val="00876242"/>
    <w:rsid w:val="008767B3"/>
    <w:rsid w:val="00876B58"/>
    <w:rsid w:val="008779AB"/>
    <w:rsid w:val="00880D4F"/>
    <w:rsid w:val="008818F8"/>
    <w:rsid w:val="008824ED"/>
    <w:rsid w:val="00883225"/>
    <w:rsid w:val="00883572"/>
    <w:rsid w:val="00883639"/>
    <w:rsid w:val="00883900"/>
    <w:rsid w:val="00883CD8"/>
    <w:rsid w:val="00884DF0"/>
    <w:rsid w:val="00886002"/>
    <w:rsid w:val="008862EA"/>
    <w:rsid w:val="00886CE9"/>
    <w:rsid w:val="008875C5"/>
    <w:rsid w:val="008879DB"/>
    <w:rsid w:val="00890333"/>
    <w:rsid w:val="0089057D"/>
    <w:rsid w:val="008923C9"/>
    <w:rsid w:val="00892739"/>
    <w:rsid w:val="00892B9F"/>
    <w:rsid w:val="00893336"/>
    <w:rsid w:val="008938C5"/>
    <w:rsid w:val="00895A1C"/>
    <w:rsid w:val="00895C18"/>
    <w:rsid w:val="00897603"/>
    <w:rsid w:val="008A07F0"/>
    <w:rsid w:val="008A0AFB"/>
    <w:rsid w:val="008A0E50"/>
    <w:rsid w:val="008A1176"/>
    <w:rsid w:val="008A1C19"/>
    <w:rsid w:val="008A3615"/>
    <w:rsid w:val="008A40E9"/>
    <w:rsid w:val="008A4F12"/>
    <w:rsid w:val="008A5C67"/>
    <w:rsid w:val="008A60DD"/>
    <w:rsid w:val="008A6DA9"/>
    <w:rsid w:val="008B0158"/>
    <w:rsid w:val="008B0224"/>
    <w:rsid w:val="008B0443"/>
    <w:rsid w:val="008B1DCC"/>
    <w:rsid w:val="008B2289"/>
    <w:rsid w:val="008B2B1C"/>
    <w:rsid w:val="008B2E54"/>
    <w:rsid w:val="008B2FBE"/>
    <w:rsid w:val="008B4434"/>
    <w:rsid w:val="008B4526"/>
    <w:rsid w:val="008B454E"/>
    <w:rsid w:val="008B4A83"/>
    <w:rsid w:val="008B4D32"/>
    <w:rsid w:val="008B4FE6"/>
    <w:rsid w:val="008B52DB"/>
    <w:rsid w:val="008B5B8C"/>
    <w:rsid w:val="008B646E"/>
    <w:rsid w:val="008B6BA5"/>
    <w:rsid w:val="008B7608"/>
    <w:rsid w:val="008B7BE0"/>
    <w:rsid w:val="008C267B"/>
    <w:rsid w:val="008C3514"/>
    <w:rsid w:val="008C394E"/>
    <w:rsid w:val="008C51C6"/>
    <w:rsid w:val="008C5445"/>
    <w:rsid w:val="008C6D12"/>
    <w:rsid w:val="008C7949"/>
    <w:rsid w:val="008D0548"/>
    <w:rsid w:val="008D0949"/>
    <w:rsid w:val="008D1118"/>
    <w:rsid w:val="008D195F"/>
    <w:rsid w:val="008D1D45"/>
    <w:rsid w:val="008D1F6C"/>
    <w:rsid w:val="008D2229"/>
    <w:rsid w:val="008D2534"/>
    <w:rsid w:val="008D348E"/>
    <w:rsid w:val="008D42DC"/>
    <w:rsid w:val="008D526C"/>
    <w:rsid w:val="008D56F5"/>
    <w:rsid w:val="008D5B5F"/>
    <w:rsid w:val="008D686B"/>
    <w:rsid w:val="008D6DDC"/>
    <w:rsid w:val="008D78DB"/>
    <w:rsid w:val="008D7B8D"/>
    <w:rsid w:val="008E0A86"/>
    <w:rsid w:val="008E129A"/>
    <w:rsid w:val="008E17EE"/>
    <w:rsid w:val="008E260D"/>
    <w:rsid w:val="008E291C"/>
    <w:rsid w:val="008E299F"/>
    <w:rsid w:val="008E4B7B"/>
    <w:rsid w:val="008E5951"/>
    <w:rsid w:val="008E7589"/>
    <w:rsid w:val="008F0D45"/>
    <w:rsid w:val="008F0E5D"/>
    <w:rsid w:val="008F1437"/>
    <w:rsid w:val="008F153B"/>
    <w:rsid w:val="008F251D"/>
    <w:rsid w:val="008F3A61"/>
    <w:rsid w:val="008F4D3C"/>
    <w:rsid w:val="008F51DB"/>
    <w:rsid w:val="008F5E5A"/>
    <w:rsid w:val="008F7898"/>
    <w:rsid w:val="00900153"/>
    <w:rsid w:val="0090026A"/>
    <w:rsid w:val="0090066C"/>
    <w:rsid w:val="009007A7"/>
    <w:rsid w:val="00901BBA"/>
    <w:rsid w:val="00905903"/>
    <w:rsid w:val="00907DAC"/>
    <w:rsid w:val="00912830"/>
    <w:rsid w:val="00912A48"/>
    <w:rsid w:val="00913F9F"/>
    <w:rsid w:val="0091402D"/>
    <w:rsid w:val="0091473B"/>
    <w:rsid w:val="009147C3"/>
    <w:rsid w:val="00914E86"/>
    <w:rsid w:val="00917708"/>
    <w:rsid w:val="00920F79"/>
    <w:rsid w:val="00921028"/>
    <w:rsid w:val="00921997"/>
    <w:rsid w:val="0092302D"/>
    <w:rsid w:val="00923A25"/>
    <w:rsid w:val="009248EF"/>
    <w:rsid w:val="00926513"/>
    <w:rsid w:val="0092711E"/>
    <w:rsid w:val="009301EA"/>
    <w:rsid w:val="009305B8"/>
    <w:rsid w:val="009310A1"/>
    <w:rsid w:val="00931437"/>
    <w:rsid w:val="00932659"/>
    <w:rsid w:val="00932870"/>
    <w:rsid w:val="009340B4"/>
    <w:rsid w:val="00935083"/>
    <w:rsid w:val="00935D3B"/>
    <w:rsid w:val="00936AB7"/>
    <w:rsid w:val="00936DE1"/>
    <w:rsid w:val="009375E5"/>
    <w:rsid w:val="009375F6"/>
    <w:rsid w:val="0093796C"/>
    <w:rsid w:val="009404DA"/>
    <w:rsid w:val="00940665"/>
    <w:rsid w:val="00941204"/>
    <w:rsid w:val="00941D57"/>
    <w:rsid w:val="0094247D"/>
    <w:rsid w:val="009424E8"/>
    <w:rsid w:val="00943F55"/>
    <w:rsid w:val="00945BBE"/>
    <w:rsid w:val="00947644"/>
    <w:rsid w:val="00952109"/>
    <w:rsid w:val="0095294C"/>
    <w:rsid w:val="00953E8A"/>
    <w:rsid w:val="00955070"/>
    <w:rsid w:val="00955942"/>
    <w:rsid w:val="00955CE7"/>
    <w:rsid w:val="00956661"/>
    <w:rsid w:val="009579EA"/>
    <w:rsid w:val="00957C3A"/>
    <w:rsid w:val="00957C6C"/>
    <w:rsid w:val="00957CF3"/>
    <w:rsid w:val="00960414"/>
    <w:rsid w:val="00960717"/>
    <w:rsid w:val="0096075C"/>
    <w:rsid w:val="00961448"/>
    <w:rsid w:val="00961B6F"/>
    <w:rsid w:val="00962130"/>
    <w:rsid w:val="009625C6"/>
    <w:rsid w:val="00963353"/>
    <w:rsid w:val="009637AB"/>
    <w:rsid w:val="00964999"/>
    <w:rsid w:val="00964ACD"/>
    <w:rsid w:val="00965186"/>
    <w:rsid w:val="009658EA"/>
    <w:rsid w:val="00966744"/>
    <w:rsid w:val="00967073"/>
    <w:rsid w:val="00970076"/>
    <w:rsid w:val="00970AC9"/>
    <w:rsid w:val="00970D2F"/>
    <w:rsid w:val="00970FEA"/>
    <w:rsid w:val="009716F2"/>
    <w:rsid w:val="00972903"/>
    <w:rsid w:val="00972C83"/>
    <w:rsid w:val="009736BA"/>
    <w:rsid w:val="00973B22"/>
    <w:rsid w:val="00974431"/>
    <w:rsid w:val="009746F1"/>
    <w:rsid w:val="009761B9"/>
    <w:rsid w:val="00977BDC"/>
    <w:rsid w:val="00980301"/>
    <w:rsid w:val="0098061C"/>
    <w:rsid w:val="00980766"/>
    <w:rsid w:val="00981C47"/>
    <w:rsid w:val="009831FD"/>
    <w:rsid w:val="00983E87"/>
    <w:rsid w:val="00984102"/>
    <w:rsid w:val="0098441F"/>
    <w:rsid w:val="00984D8C"/>
    <w:rsid w:val="00986F4D"/>
    <w:rsid w:val="009874B5"/>
    <w:rsid w:val="00987D4A"/>
    <w:rsid w:val="00987F87"/>
    <w:rsid w:val="00990454"/>
    <w:rsid w:val="0099121D"/>
    <w:rsid w:val="0099156C"/>
    <w:rsid w:val="00991B43"/>
    <w:rsid w:val="00991E64"/>
    <w:rsid w:val="00993919"/>
    <w:rsid w:val="009941D6"/>
    <w:rsid w:val="0099560F"/>
    <w:rsid w:val="009A0B6A"/>
    <w:rsid w:val="009A0D6A"/>
    <w:rsid w:val="009A1166"/>
    <w:rsid w:val="009A18A4"/>
    <w:rsid w:val="009A269F"/>
    <w:rsid w:val="009A3293"/>
    <w:rsid w:val="009A491E"/>
    <w:rsid w:val="009A6794"/>
    <w:rsid w:val="009A6829"/>
    <w:rsid w:val="009A6BD3"/>
    <w:rsid w:val="009A6EFE"/>
    <w:rsid w:val="009B03B2"/>
    <w:rsid w:val="009B050A"/>
    <w:rsid w:val="009B0BE4"/>
    <w:rsid w:val="009B1B4D"/>
    <w:rsid w:val="009B1E83"/>
    <w:rsid w:val="009B29B6"/>
    <w:rsid w:val="009B3291"/>
    <w:rsid w:val="009B3AA4"/>
    <w:rsid w:val="009B3F58"/>
    <w:rsid w:val="009B4004"/>
    <w:rsid w:val="009B4A64"/>
    <w:rsid w:val="009B4CC4"/>
    <w:rsid w:val="009B5C27"/>
    <w:rsid w:val="009C01E8"/>
    <w:rsid w:val="009C0F6B"/>
    <w:rsid w:val="009C13AA"/>
    <w:rsid w:val="009C14BC"/>
    <w:rsid w:val="009C2C8C"/>
    <w:rsid w:val="009C2CAB"/>
    <w:rsid w:val="009C3BC5"/>
    <w:rsid w:val="009C4858"/>
    <w:rsid w:val="009C550D"/>
    <w:rsid w:val="009C65C8"/>
    <w:rsid w:val="009C6808"/>
    <w:rsid w:val="009C6D49"/>
    <w:rsid w:val="009C75B6"/>
    <w:rsid w:val="009D09AC"/>
    <w:rsid w:val="009D1AD9"/>
    <w:rsid w:val="009D1FB5"/>
    <w:rsid w:val="009D2BB0"/>
    <w:rsid w:val="009D3FD5"/>
    <w:rsid w:val="009D45B3"/>
    <w:rsid w:val="009D4C4C"/>
    <w:rsid w:val="009D541E"/>
    <w:rsid w:val="009D5A62"/>
    <w:rsid w:val="009D68DA"/>
    <w:rsid w:val="009D7177"/>
    <w:rsid w:val="009E12BD"/>
    <w:rsid w:val="009E2DA8"/>
    <w:rsid w:val="009E2E14"/>
    <w:rsid w:val="009E4180"/>
    <w:rsid w:val="009E488E"/>
    <w:rsid w:val="009E5F04"/>
    <w:rsid w:val="009E5F79"/>
    <w:rsid w:val="009E668A"/>
    <w:rsid w:val="009E6C04"/>
    <w:rsid w:val="009F00C7"/>
    <w:rsid w:val="009F165E"/>
    <w:rsid w:val="009F1916"/>
    <w:rsid w:val="009F19AB"/>
    <w:rsid w:val="009F1C39"/>
    <w:rsid w:val="009F1E4F"/>
    <w:rsid w:val="009F2223"/>
    <w:rsid w:val="009F2728"/>
    <w:rsid w:val="009F2DB3"/>
    <w:rsid w:val="009F309B"/>
    <w:rsid w:val="009F35C5"/>
    <w:rsid w:val="009F3B60"/>
    <w:rsid w:val="009F438C"/>
    <w:rsid w:val="009F4AB9"/>
    <w:rsid w:val="009F5915"/>
    <w:rsid w:val="009F6003"/>
    <w:rsid w:val="009F602B"/>
    <w:rsid w:val="009F6E58"/>
    <w:rsid w:val="009F6F16"/>
    <w:rsid w:val="009F7359"/>
    <w:rsid w:val="009F7D8E"/>
    <w:rsid w:val="00A000ED"/>
    <w:rsid w:val="00A00B74"/>
    <w:rsid w:val="00A0100E"/>
    <w:rsid w:val="00A01446"/>
    <w:rsid w:val="00A01FEF"/>
    <w:rsid w:val="00A02CDD"/>
    <w:rsid w:val="00A0337F"/>
    <w:rsid w:val="00A04FAE"/>
    <w:rsid w:val="00A04FE4"/>
    <w:rsid w:val="00A05AA9"/>
    <w:rsid w:val="00A062A1"/>
    <w:rsid w:val="00A100E8"/>
    <w:rsid w:val="00A10314"/>
    <w:rsid w:val="00A1032C"/>
    <w:rsid w:val="00A1048C"/>
    <w:rsid w:val="00A10673"/>
    <w:rsid w:val="00A11D0B"/>
    <w:rsid w:val="00A14128"/>
    <w:rsid w:val="00A16217"/>
    <w:rsid w:val="00A167AA"/>
    <w:rsid w:val="00A168DD"/>
    <w:rsid w:val="00A16EFD"/>
    <w:rsid w:val="00A17782"/>
    <w:rsid w:val="00A178A0"/>
    <w:rsid w:val="00A21292"/>
    <w:rsid w:val="00A21627"/>
    <w:rsid w:val="00A220F3"/>
    <w:rsid w:val="00A2220E"/>
    <w:rsid w:val="00A23AB6"/>
    <w:rsid w:val="00A23BAF"/>
    <w:rsid w:val="00A243B5"/>
    <w:rsid w:val="00A2440A"/>
    <w:rsid w:val="00A26860"/>
    <w:rsid w:val="00A2695D"/>
    <w:rsid w:val="00A26E98"/>
    <w:rsid w:val="00A27BD5"/>
    <w:rsid w:val="00A3031C"/>
    <w:rsid w:val="00A3037C"/>
    <w:rsid w:val="00A309E3"/>
    <w:rsid w:val="00A309ED"/>
    <w:rsid w:val="00A32165"/>
    <w:rsid w:val="00A322A0"/>
    <w:rsid w:val="00A32B3F"/>
    <w:rsid w:val="00A3360C"/>
    <w:rsid w:val="00A34401"/>
    <w:rsid w:val="00A347C5"/>
    <w:rsid w:val="00A34FDA"/>
    <w:rsid w:val="00A352E0"/>
    <w:rsid w:val="00A3595F"/>
    <w:rsid w:val="00A36096"/>
    <w:rsid w:val="00A36508"/>
    <w:rsid w:val="00A365D5"/>
    <w:rsid w:val="00A36EEC"/>
    <w:rsid w:val="00A41938"/>
    <w:rsid w:val="00A4193A"/>
    <w:rsid w:val="00A41BBF"/>
    <w:rsid w:val="00A41BEF"/>
    <w:rsid w:val="00A420F1"/>
    <w:rsid w:val="00A43328"/>
    <w:rsid w:val="00A44CCD"/>
    <w:rsid w:val="00A45B88"/>
    <w:rsid w:val="00A46B19"/>
    <w:rsid w:val="00A51115"/>
    <w:rsid w:val="00A51452"/>
    <w:rsid w:val="00A53A22"/>
    <w:rsid w:val="00A54738"/>
    <w:rsid w:val="00A548CD"/>
    <w:rsid w:val="00A54FA5"/>
    <w:rsid w:val="00A5553A"/>
    <w:rsid w:val="00A5627B"/>
    <w:rsid w:val="00A56570"/>
    <w:rsid w:val="00A5735A"/>
    <w:rsid w:val="00A57E2F"/>
    <w:rsid w:val="00A600C5"/>
    <w:rsid w:val="00A60B2F"/>
    <w:rsid w:val="00A60DCA"/>
    <w:rsid w:val="00A6117A"/>
    <w:rsid w:val="00A6135B"/>
    <w:rsid w:val="00A61F36"/>
    <w:rsid w:val="00A629E4"/>
    <w:rsid w:val="00A6398A"/>
    <w:rsid w:val="00A639BA"/>
    <w:rsid w:val="00A64520"/>
    <w:rsid w:val="00A65881"/>
    <w:rsid w:val="00A65ED7"/>
    <w:rsid w:val="00A66029"/>
    <w:rsid w:val="00A679CF"/>
    <w:rsid w:val="00A7212E"/>
    <w:rsid w:val="00A72321"/>
    <w:rsid w:val="00A72888"/>
    <w:rsid w:val="00A728F9"/>
    <w:rsid w:val="00A72B2B"/>
    <w:rsid w:val="00A72BDC"/>
    <w:rsid w:val="00A7546A"/>
    <w:rsid w:val="00A7570B"/>
    <w:rsid w:val="00A75A2C"/>
    <w:rsid w:val="00A75D6C"/>
    <w:rsid w:val="00A777CE"/>
    <w:rsid w:val="00A8044A"/>
    <w:rsid w:val="00A813EE"/>
    <w:rsid w:val="00A8162F"/>
    <w:rsid w:val="00A81CD8"/>
    <w:rsid w:val="00A8277C"/>
    <w:rsid w:val="00A82E13"/>
    <w:rsid w:val="00A8352F"/>
    <w:rsid w:val="00A85F17"/>
    <w:rsid w:val="00A90CA8"/>
    <w:rsid w:val="00A93408"/>
    <w:rsid w:val="00A9350B"/>
    <w:rsid w:val="00A93713"/>
    <w:rsid w:val="00A93795"/>
    <w:rsid w:val="00A93C70"/>
    <w:rsid w:val="00A93D1C"/>
    <w:rsid w:val="00A93FAD"/>
    <w:rsid w:val="00A94582"/>
    <w:rsid w:val="00A9458D"/>
    <w:rsid w:val="00A94980"/>
    <w:rsid w:val="00A94C8E"/>
    <w:rsid w:val="00A95130"/>
    <w:rsid w:val="00A95E58"/>
    <w:rsid w:val="00A967BB"/>
    <w:rsid w:val="00A972F5"/>
    <w:rsid w:val="00A97723"/>
    <w:rsid w:val="00AA3378"/>
    <w:rsid w:val="00AA3C79"/>
    <w:rsid w:val="00AA3E08"/>
    <w:rsid w:val="00AA3F29"/>
    <w:rsid w:val="00AA5DB1"/>
    <w:rsid w:val="00AA777F"/>
    <w:rsid w:val="00AA79F5"/>
    <w:rsid w:val="00AA7E16"/>
    <w:rsid w:val="00AB148F"/>
    <w:rsid w:val="00AB18C3"/>
    <w:rsid w:val="00AB2159"/>
    <w:rsid w:val="00AB2C45"/>
    <w:rsid w:val="00AB444D"/>
    <w:rsid w:val="00AB51C0"/>
    <w:rsid w:val="00AB596B"/>
    <w:rsid w:val="00AB5F51"/>
    <w:rsid w:val="00AB646A"/>
    <w:rsid w:val="00AB6B8E"/>
    <w:rsid w:val="00AB6BCC"/>
    <w:rsid w:val="00AB791C"/>
    <w:rsid w:val="00AC1D1C"/>
    <w:rsid w:val="00AC1D66"/>
    <w:rsid w:val="00AC2F86"/>
    <w:rsid w:val="00AC32B3"/>
    <w:rsid w:val="00AC3C9D"/>
    <w:rsid w:val="00AC3E0B"/>
    <w:rsid w:val="00AC4264"/>
    <w:rsid w:val="00AC52C5"/>
    <w:rsid w:val="00AC5790"/>
    <w:rsid w:val="00AC5EB8"/>
    <w:rsid w:val="00AC7D2B"/>
    <w:rsid w:val="00AC7F34"/>
    <w:rsid w:val="00AD01BA"/>
    <w:rsid w:val="00AD05A2"/>
    <w:rsid w:val="00AD07A1"/>
    <w:rsid w:val="00AD08F0"/>
    <w:rsid w:val="00AD0A30"/>
    <w:rsid w:val="00AD0BFD"/>
    <w:rsid w:val="00AD0CEC"/>
    <w:rsid w:val="00AD1E68"/>
    <w:rsid w:val="00AD28CC"/>
    <w:rsid w:val="00AD363B"/>
    <w:rsid w:val="00AD41C5"/>
    <w:rsid w:val="00AD4C8B"/>
    <w:rsid w:val="00AD5597"/>
    <w:rsid w:val="00AD5804"/>
    <w:rsid w:val="00AD596E"/>
    <w:rsid w:val="00AD734D"/>
    <w:rsid w:val="00AD7A4C"/>
    <w:rsid w:val="00AE0C6B"/>
    <w:rsid w:val="00AE1776"/>
    <w:rsid w:val="00AE22D7"/>
    <w:rsid w:val="00AE3053"/>
    <w:rsid w:val="00AE3262"/>
    <w:rsid w:val="00AE46D6"/>
    <w:rsid w:val="00AE49E2"/>
    <w:rsid w:val="00AE52E6"/>
    <w:rsid w:val="00AE5E36"/>
    <w:rsid w:val="00AE718F"/>
    <w:rsid w:val="00AE78AE"/>
    <w:rsid w:val="00AF018B"/>
    <w:rsid w:val="00AF0695"/>
    <w:rsid w:val="00AF06FE"/>
    <w:rsid w:val="00AF07CC"/>
    <w:rsid w:val="00AF0F17"/>
    <w:rsid w:val="00AF2244"/>
    <w:rsid w:val="00AF22AD"/>
    <w:rsid w:val="00AF2382"/>
    <w:rsid w:val="00AF3050"/>
    <w:rsid w:val="00AF3463"/>
    <w:rsid w:val="00AF35F0"/>
    <w:rsid w:val="00AF38B0"/>
    <w:rsid w:val="00AF4975"/>
    <w:rsid w:val="00AF5081"/>
    <w:rsid w:val="00AF58ED"/>
    <w:rsid w:val="00AF5922"/>
    <w:rsid w:val="00AF613B"/>
    <w:rsid w:val="00AF7663"/>
    <w:rsid w:val="00AF7B67"/>
    <w:rsid w:val="00B00426"/>
    <w:rsid w:val="00B0068B"/>
    <w:rsid w:val="00B00F3F"/>
    <w:rsid w:val="00B019F4"/>
    <w:rsid w:val="00B01F52"/>
    <w:rsid w:val="00B027E8"/>
    <w:rsid w:val="00B0350D"/>
    <w:rsid w:val="00B03CAE"/>
    <w:rsid w:val="00B04C1A"/>
    <w:rsid w:val="00B04CF7"/>
    <w:rsid w:val="00B0525F"/>
    <w:rsid w:val="00B054BE"/>
    <w:rsid w:val="00B05935"/>
    <w:rsid w:val="00B05EEB"/>
    <w:rsid w:val="00B06B7C"/>
    <w:rsid w:val="00B07697"/>
    <w:rsid w:val="00B078EC"/>
    <w:rsid w:val="00B10361"/>
    <w:rsid w:val="00B10452"/>
    <w:rsid w:val="00B11E00"/>
    <w:rsid w:val="00B1275C"/>
    <w:rsid w:val="00B12CDD"/>
    <w:rsid w:val="00B12F9A"/>
    <w:rsid w:val="00B147C1"/>
    <w:rsid w:val="00B15BE6"/>
    <w:rsid w:val="00B16945"/>
    <w:rsid w:val="00B16DB8"/>
    <w:rsid w:val="00B16EBD"/>
    <w:rsid w:val="00B172A1"/>
    <w:rsid w:val="00B17425"/>
    <w:rsid w:val="00B17665"/>
    <w:rsid w:val="00B1773E"/>
    <w:rsid w:val="00B17A34"/>
    <w:rsid w:val="00B17B94"/>
    <w:rsid w:val="00B2033A"/>
    <w:rsid w:val="00B207A1"/>
    <w:rsid w:val="00B20F93"/>
    <w:rsid w:val="00B2352B"/>
    <w:rsid w:val="00B24E69"/>
    <w:rsid w:val="00B25017"/>
    <w:rsid w:val="00B251F5"/>
    <w:rsid w:val="00B2549E"/>
    <w:rsid w:val="00B25601"/>
    <w:rsid w:val="00B2631C"/>
    <w:rsid w:val="00B2649A"/>
    <w:rsid w:val="00B268F2"/>
    <w:rsid w:val="00B26DC5"/>
    <w:rsid w:val="00B270C5"/>
    <w:rsid w:val="00B31214"/>
    <w:rsid w:val="00B31C12"/>
    <w:rsid w:val="00B320A0"/>
    <w:rsid w:val="00B32C37"/>
    <w:rsid w:val="00B32FA8"/>
    <w:rsid w:val="00B33264"/>
    <w:rsid w:val="00B33D50"/>
    <w:rsid w:val="00B33DAB"/>
    <w:rsid w:val="00B33EEC"/>
    <w:rsid w:val="00B34812"/>
    <w:rsid w:val="00B353CD"/>
    <w:rsid w:val="00B36115"/>
    <w:rsid w:val="00B41F57"/>
    <w:rsid w:val="00B42F94"/>
    <w:rsid w:val="00B44453"/>
    <w:rsid w:val="00B46732"/>
    <w:rsid w:val="00B4692A"/>
    <w:rsid w:val="00B46FD6"/>
    <w:rsid w:val="00B4746A"/>
    <w:rsid w:val="00B47A39"/>
    <w:rsid w:val="00B502BF"/>
    <w:rsid w:val="00B50907"/>
    <w:rsid w:val="00B5125E"/>
    <w:rsid w:val="00B51B2E"/>
    <w:rsid w:val="00B51C64"/>
    <w:rsid w:val="00B527E1"/>
    <w:rsid w:val="00B531A7"/>
    <w:rsid w:val="00B53674"/>
    <w:rsid w:val="00B539EF"/>
    <w:rsid w:val="00B5441D"/>
    <w:rsid w:val="00B57020"/>
    <w:rsid w:val="00B570D6"/>
    <w:rsid w:val="00B57F7B"/>
    <w:rsid w:val="00B60AC6"/>
    <w:rsid w:val="00B627B4"/>
    <w:rsid w:val="00B630D8"/>
    <w:rsid w:val="00B6361D"/>
    <w:rsid w:val="00B63A20"/>
    <w:rsid w:val="00B64269"/>
    <w:rsid w:val="00B6514B"/>
    <w:rsid w:val="00B655D6"/>
    <w:rsid w:val="00B6664C"/>
    <w:rsid w:val="00B67F34"/>
    <w:rsid w:val="00B71271"/>
    <w:rsid w:val="00B71AF7"/>
    <w:rsid w:val="00B72C41"/>
    <w:rsid w:val="00B72E2B"/>
    <w:rsid w:val="00B7397D"/>
    <w:rsid w:val="00B75705"/>
    <w:rsid w:val="00B75D27"/>
    <w:rsid w:val="00B7744C"/>
    <w:rsid w:val="00B77771"/>
    <w:rsid w:val="00B81569"/>
    <w:rsid w:val="00B81843"/>
    <w:rsid w:val="00B82588"/>
    <w:rsid w:val="00B82CE6"/>
    <w:rsid w:val="00B847B7"/>
    <w:rsid w:val="00B849AB"/>
    <w:rsid w:val="00B84FBE"/>
    <w:rsid w:val="00B85268"/>
    <w:rsid w:val="00B85A73"/>
    <w:rsid w:val="00B86208"/>
    <w:rsid w:val="00B86673"/>
    <w:rsid w:val="00B86763"/>
    <w:rsid w:val="00B87496"/>
    <w:rsid w:val="00B87B2A"/>
    <w:rsid w:val="00B900B3"/>
    <w:rsid w:val="00B90902"/>
    <w:rsid w:val="00B9150B"/>
    <w:rsid w:val="00B91815"/>
    <w:rsid w:val="00B91915"/>
    <w:rsid w:val="00B91BB5"/>
    <w:rsid w:val="00B91FC3"/>
    <w:rsid w:val="00B923D2"/>
    <w:rsid w:val="00B92E0A"/>
    <w:rsid w:val="00B9318B"/>
    <w:rsid w:val="00B941CA"/>
    <w:rsid w:val="00B94BFE"/>
    <w:rsid w:val="00B95536"/>
    <w:rsid w:val="00B96988"/>
    <w:rsid w:val="00B969DE"/>
    <w:rsid w:val="00B96ADB"/>
    <w:rsid w:val="00BA062B"/>
    <w:rsid w:val="00BA18EB"/>
    <w:rsid w:val="00BA353E"/>
    <w:rsid w:val="00BA422A"/>
    <w:rsid w:val="00BA4604"/>
    <w:rsid w:val="00BA4C28"/>
    <w:rsid w:val="00BA4CAC"/>
    <w:rsid w:val="00BA5156"/>
    <w:rsid w:val="00BA51A6"/>
    <w:rsid w:val="00BA572E"/>
    <w:rsid w:val="00BA5E77"/>
    <w:rsid w:val="00BA6793"/>
    <w:rsid w:val="00BA720C"/>
    <w:rsid w:val="00BA77E1"/>
    <w:rsid w:val="00BA7B12"/>
    <w:rsid w:val="00BB011C"/>
    <w:rsid w:val="00BB0882"/>
    <w:rsid w:val="00BB0BD6"/>
    <w:rsid w:val="00BB0BF9"/>
    <w:rsid w:val="00BB18DC"/>
    <w:rsid w:val="00BB1B29"/>
    <w:rsid w:val="00BB1C47"/>
    <w:rsid w:val="00BB211D"/>
    <w:rsid w:val="00BB2496"/>
    <w:rsid w:val="00BB2666"/>
    <w:rsid w:val="00BB2BD8"/>
    <w:rsid w:val="00BB2CBB"/>
    <w:rsid w:val="00BB3A8E"/>
    <w:rsid w:val="00BB5163"/>
    <w:rsid w:val="00BB57FD"/>
    <w:rsid w:val="00BB6A76"/>
    <w:rsid w:val="00BB6EEA"/>
    <w:rsid w:val="00BB750E"/>
    <w:rsid w:val="00BB78FC"/>
    <w:rsid w:val="00BC2CEA"/>
    <w:rsid w:val="00BC3B53"/>
    <w:rsid w:val="00BC437F"/>
    <w:rsid w:val="00BC616A"/>
    <w:rsid w:val="00BC688A"/>
    <w:rsid w:val="00BC7265"/>
    <w:rsid w:val="00BC79E9"/>
    <w:rsid w:val="00BC7A0E"/>
    <w:rsid w:val="00BD00CD"/>
    <w:rsid w:val="00BD0296"/>
    <w:rsid w:val="00BD1449"/>
    <w:rsid w:val="00BD1B91"/>
    <w:rsid w:val="00BD31E9"/>
    <w:rsid w:val="00BD3F82"/>
    <w:rsid w:val="00BD3FF5"/>
    <w:rsid w:val="00BD4178"/>
    <w:rsid w:val="00BD422E"/>
    <w:rsid w:val="00BD435E"/>
    <w:rsid w:val="00BD6952"/>
    <w:rsid w:val="00BD777F"/>
    <w:rsid w:val="00BE0FCC"/>
    <w:rsid w:val="00BE1011"/>
    <w:rsid w:val="00BE28BE"/>
    <w:rsid w:val="00BE34A9"/>
    <w:rsid w:val="00BE4161"/>
    <w:rsid w:val="00BE4209"/>
    <w:rsid w:val="00BE4C0A"/>
    <w:rsid w:val="00BE4DC9"/>
    <w:rsid w:val="00BE534B"/>
    <w:rsid w:val="00BE56D4"/>
    <w:rsid w:val="00BE5ABF"/>
    <w:rsid w:val="00BF05FB"/>
    <w:rsid w:val="00BF06DB"/>
    <w:rsid w:val="00BF32E0"/>
    <w:rsid w:val="00BF3DE9"/>
    <w:rsid w:val="00BF3E28"/>
    <w:rsid w:val="00BF4F00"/>
    <w:rsid w:val="00BF53E5"/>
    <w:rsid w:val="00BF59EA"/>
    <w:rsid w:val="00BF61E0"/>
    <w:rsid w:val="00BF6695"/>
    <w:rsid w:val="00BF6FB2"/>
    <w:rsid w:val="00BF7291"/>
    <w:rsid w:val="00BF7A8E"/>
    <w:rsid w:val="00C001ED"/>
    <w:rsid w:val="00C004E6"/>
    <w:rsid w:val="00C00A12"/>
    <w:rsid w:val="00C00C26"/>
    <w:rsid w:val="00C01EA4"/>
    <w:rsid w:val="00C024A2"/>
    <w:rsid w:val="00C02F94"/>
    <w:rsid w:val="00C03D29"/>
    <w:rsid w:val="00C03EFE"/>
    <w:rsid w:val="00C05E03"/>
    <w:rsid w:val="00C06771"/>
    <w:rsid w:val="00C0682F"/>
    <w:rsid w:val="00C06FEA"/>
    <w:rsid w:val="00C07EA9"/>
    <w:rsid w:val="00C105D3"/>
    <w:rsid w:val="00C10A47"/>
    <w:rsid w:val="00C11B5F"/>
    <w:rsid w:val="00C1258E"/>
    <w:rsid w:val="00C12978"/>
    <w:rsid w:val="00C133C7"/>
    <w:rsid w:val="00C13896"/>
    <w:rsid w:val="00C16761"/>
    <w:rsid w:val="00C1682A"/>
    <w:rsid w:val="00C171A7"/>
    <w:rsid w:val="00C173A7"/>
    <w:rsid w:val="00C20893"/>
    <w:rsid w:val="00C211B2"/>
    <w:rsid w:val="00C211F5"/>
    <w:rsid w:val="00C21D74"/>
    <w:rsid w:val="00C22242"/>
    <w:rsid w:val="00C22390"/>
    <w:rsid w:val="00C23C79"/>
    <w:rsid w:val="00C24258"/>
    <w:rsid w:val="00C24DBC"/>
    <w:rsid w:val="00C24FBF"/>
    <w:rsid w:val="00C27EEE"/>
    <w:rsid w:val="00C30151"/>
    <w:rsid w:val="00C312AE"/>
    <w:rsid w:val="00C31A5A"/>
    <w:rsid w:val="00C32070"/>
    <w:rsid w:val="00C32148"/>
    <w:rsid w:val="00C32711"/>
    <w:rsid w:val="00C32855"/>
    <w:rsid w:val="00C330E5"/>
    <w:rsid w:val="00C33161"/>
    <w:rsid w:val="00C33BED"/>
    <w:rsid w:val="00C34F36"/>
    <w:rsid w:val="00C36EF1"/>
    <w:rsid w:val="00C372F5"/>
    <w:rsid w:val="00C3749C"/>
    <w:rsid w:val="00C374D6"/>
    <w:rsid w:val="00C401F3"/>
    <w:rsid w:val="00C41095"/>
    <w:rsid w:val="00C41213"/>
    <w:rsid w:val="00C41275"/>
    <w:rsid w:val="00C42178"/>
    <w:rsid w:val="00C426BE"/>
    <w:rsid w:val="00C4280E"/>
    <w:rsid w:val="00C42B50"/>
    <w:rsid w:val="00C42B7A"/>
    <w:rsid w:val="00C436CA"/>
    <w:rsid w:val="00C448B7"/>
    <w:rsid w:val="00C44C2E"/>
    <w:rsid w:val="00C451F9"/>
    <w:rsid w:val="00C452E7"/>
    <w:rsid w:val="00C453AA"/>
    <w:rsid w:val="00C455C5"/>
    <w:rsid w:val="00C45908"/>
    <w:rsid w:val="00C46A1F"/>
    <w:rsid w:val="00C5112F"/>
    <w:rsid w:val="00C52086"/>
    <w:rsid w:val="00C527B8"/>
    <w:rsid w:val="00C533BC"/>
    <w:rsid w:val="00C53787"/>
    <w:rsid w:val="00C53DF9"/>
    <w:rsid w:val="00C54B24"/>
    <w:rsid w:val="00C55F17"/>
    <w:rsid w:val="00C560F6"/>
    <w:rsid w:val="00C56725"/>
    <w:rsid w:val="00C56EBA"/>
    <w:rsid w:val="00C57025"/>
    <w:rsid w:val="00C57719"/>
    <w:rsid w:val="00C6011A"/>
    <w:rsid w:val="00C604A6"/>
    <w:rsid w:val="00C60DA4"/>
    <w:rsid w:val="00C61D1C"/>
    <w:rsid w:val="00C62E3B"/>
    <w:rsid w:val="00C63451"/>
    <w:rsid w:val="00C63789"/>
    <w:rsid w:val="00C64429"/>
    <w:rsid w:val="00C655BA"/>
    <w:rsid w:val="00C6586E"/>
    <w:rsid w:val="00C661CE"/>
    <w:rsid w:val="00C666C5"/>
    <w:rsid w:val="00C66752"/>
    <w:rsid w:val="00C668CB"/>
    <w:rsid w:val="00C66ABB"/>
    <w:rsid w:val="00C6743F"/>
    <w:rsid w:val="00C704DF"/>
    <w:rsid w:val="00C7084F"/>
    <w:rsid w:val="00C71389"/>
    <w:rsid w:val="00C71FE2"/>
    <w:rsid w:val="00C7268E"/>
    <w:rsid w:val="00C73B98"/>
    <w:rsid w:val="00C7422D"/>
    <w:rsid w:val="00C74300"/>
    <w:rsid w:val="00C74D99"/>
    <w:rsid w:val="00C75253"/>
    <w:rsid w:val="00C76D13"/>
    <w:rsid w:val="00C76EFD"/>
    <w:rsid w:val="00C807AD"/>
    <w:rsid w:val="00C80998"/>
    <w:rsid w:val="00C80B82"/>
    <w:rsid w:val="00C8233F"/>
    <w:rsid w:val="00C83D99"/>
    <w:rsid w:val="00C84C3F"/>
    <w:rsid w:val="00C84FD5"/>
    <w:rsid w:val="00C85385"/>
    <w:rsid w:val="00C86346"/>
    <w:rsid w:val="00C86DCD"/>
    <w:rsid w:val="00C87102"/>
    <w:rsid w:val="00C91AB7"/>
    <w:rsid w:val="00C92A77"/>
    <w:rsid w:val="00C92FC2"/>
    <w:rsid w:val="00C93125"/>
    <w:rsid w:val="00C9361D"/>
    <w:rsid w:val="00C93D10"/>
    <w:rsid w:val="00C93F0A"/>
    <w:rsid w:val="00C963C4"/>
    <w:rsid w:val="00C96B2F"/>
    <w:rsid w:val="00C96E79"/>
    <w:rsid w:val="00C975C4"/>
    <w:rsid w:val="00C97708"/>
    <w:rsid w:val="00C97808"/>
    <w:rsid w:val="00C97C95"/>
    <w:rsid w:val="00CA0698"/>
    <w:rsid w:val="00CA0E59"/>
    <w:rsid w:val="00CA1EBC"/>
    <w:rsid w:val="00CA2230"/>
    <w:rsid w:val="00CA225A"/>
    <w:rsid w:val="00CA232F"/>
    <w:rsid w:val="00CA2409"/>
    <w:rsid w:val="00CA2B0E"/>
    <w:rsid w:val="00CA350E"/>
    <w:rsid w:val="00CA3850"/>
    <w:rsid w:val="00CA3C28"/>
    <w:rsid w:val="00CA4519"/>
    <w:rsid w:val="00CA4B68"/>
    <w:rsid w:val="00CA5322"/>
    <w:rsid w:val="00CA53BA"/>
    <w:rsid w:val="00CA53EA"/>
    <w:rsid w:val="00CA55FF"/>
    <w:rsid w:val="00CA587D"/>
    <w:rsid w:val="00CA5B90"/>
    <w:rsid w:val="00CA6806"/>
    <w:rsid w:val="00CA79E0"/>
    <w:rsid w:val="00CA7FBF"/>
    <w:rsid w:val="00CB060F"/>
    <w:rsid w:val="00CB0E33"/>
    <w:rsid w:val="00CB17A3"/>
    <w:rsid w:val="00CB1BE8"/>
    <w:rsid w:val="00CB28AC"/>
    <w:rsid w:val="00CB32FC"/>
    <w:rsid w:val="00CB4C6E"/>
    <w:rsid w:val="00CB585C"/>
    <w:rsid w:val="00CB5C76"/>
    <w:rsid w:val="00CB7439"/>
    <w:rsid w:val="00CB7D52"/>
    <w:rsid w:val="00CC196E"/>
    <w:rsid w:val="00CC2AF0"/>
    <w:rsid w:val="00CC2D81"/>
    <w:rsid w:val="00CC318E"/>
    <w:rsid w:val="00CC366F"/>
    <w:rsid w:val="00CC4FB6"/>
    <w:rsid w:val="00CD0806"/>
    <w:rsid w:val="00CD0DC5"/>
    <w:rsid w:val="00CD20BC"/>
    <w:rsid w:val="00CD34A4"/>
    <w:rsid w:val="00CD3B5F"/>
    <w:rsid w:val="00CD425B"/>
    <w:rsid w:val="00CD5D4E"/>
    <w:rsid w:val="00CD6411"/>
    <w:rsid w:val="00CD794B"/>
    <w:rsid w:val="00CE019A"/>
    <w:rsid w:val="00CE03B2"/>
    <w:rsid w:val="00CE0AEB"/>
    <w:rsid w:val="00CE0D06"/>
    <w:rsid w:val="00CE16AD"/>
    <w:rsid w:val="00CE1A3B"/>
    <w:rsid w:val="00CE23A5"/>
    <w:rsid w:val="00CE3464"/>
    <w:rsid w:val="00CE3E30"/>
    <w:rsid w:val="00CE57FE"/>
    <w:rsid w:val="00CE5898"/>
    <w:rsid w:val="00CF0FE2"/>
    <w:rsid w:val="00CF24C8"/>
    <w:rsid w:val="00CF36C8"/>
    <w:rsid w:val="00CF3BB1"/>
    <w:rsid w:val="00CF43DA"/>
    <w:rsid w:val="00CF471F"/>
    <w:rsid w:val="00CF5AA7"/>
    <w:rsid w:val="00CF78A0"/>
    <w:rsid w:val="00D00025"/>
    <w:rsid w:val="00D00221"/>
    <w:rsid w:val="00D005D9"/>
    <w:rsid w:val="00D00676"/>
    <w:rsid w:val="00D00DC0"/>
    <w:rsid w:val="00D0224D"/>
    <w:rsid w:val="00D02839"/>
    <w:rsid w:val="00D0288A"/>
    <w:rsid w:val="00D02EB1"/>
    <w:rsid w:val="00D034F8"/>
    <w:rsid w:val="00D04768"/>
    <w:rsid w:val="00D0521F"/>
    <w:rsid w:val="00D055C5"/>
    <w:rsid w:val="00D07759"/>
    <w:rsid w:val="00D07FB5"/>
    <w:rsid w:val="00D107EB"/>
    <w:rsid w:val="00D10E4F"/>
    <w:rsid w:val="00D10E73"/>
    <w:rsid w:val="00D1102D"/>
    <w:rsid w:val="00D1168E"/>
    <w:rsid w:val="00D117F1"/>
    <w:rsid w:val="00D12266"/>
    <w:rsid w:val="00D13336"/>
    <w:rsid w:val="00D134FE"/>
    <w:rsid w:val="00D13EEC"/>
    <w:rsid w:val="00D140CC"/>
    <w:rsid w:val="00D14E48"/>
    <w:rsid w:val="00D14ED2"/>
    <w:rsid w:val="00D15BD8"/>
    <w:rsid w:val="00D170E5"/>
    <w:rsid w:val="00D17CC3"/>
    <w:rsid w:val="00D20B2A"/>
    <w:rsid w:val="00D214C1"/>
    <w:rsid w:val="00D21B23"/>
    <w:rsid w:val="00D22F10"/>
    <w:rsid w:val="00D2421B"/>
    <w:rsid w:val="00D255B8"/>
    <w:rsid w:val="00D2611F"/>
    <w:rsid w:val="00D264DD"/>
    <w:rsid w:val="00D3123E"/>
    <w:rsid w:val="00D33832"/>
    <w:rsid w:val="00D3397D"/>
    <w:rsid w:val="00D33E97"/>
    <w:rsid w:val="00D3780D"/>
    <w:rsid w:val="00D405FB"/>
    <w:rsid w:val="00D4096D"/>
    <w:rsid w:val="00D40DA3"/>
    <w:rsid w:val="00D4191D"/>
    <w:rsid w:val="00D42040"/>
    <w:rsid w:val="00D45010"/>
    <w:rsid w:val="00D46D3A"/>
    <w:rsid w:val="00D477AA"/>
    <w:rsid w:val="00D47F87"/>
    <w:rsid w:val="00D50363"/>
    <w:rsid w:val="00D5063D"/>
    <w:rsid w:val="00D506C7"/>
    <w:rsid w:val="00D50F3A"/>
    <w:rsid w:val="00D51F61"/>
    <w:rsid w:val="00D51FAB"/>
    <w:rsid w:val="00D526B0"/>
    <w:rsid w:val="00D52830"/>
    <w:rsid w:val="00D52B84"/>
    <w:rsid w:val="00D53673"/>
    <w:rsid w:val="00D5398F"/>
    <w:rsid w:val="00D54A57"/>
    <w:rsid w:val="00D55360"/>
    <w:rsid w:val="00D56596"/>
    <w:rsid w:val="00D56958"/>
    <w:rsid w:val="00D56D2D"/>
    <w:rsid w:val="00D56E87"/>
    <w:rsid w:val="00D57803"/>
    <w:rsid w:val="00D57887"/>
    <w:rsid w:val="00D57B8C"/>
    <w:rsid w:val="00D60C48"/>
    <w:rsid w:val="00D6135E"/>
    <w:rsid w:val="00D61934"/>
    <w:rsid w:val="00D62ACE"/>
    <w:rsid w:val="00D6434D"/>
    <w:rsid w:val="00D64584"/>
    <w:rsid w:val="00D6563C"/>
    <w:rsid w:val="00D65D48"/>
    <w:rsid w:val="00D6662D"/>
    <w:rsid w:val="00D66B30"/>
    <w:rsid w:val="00D67070"/>
    <w:rsid w:val="00D7017D"/>
    <w:rsid w:val="00D7032D"/>
    <w:rsid w:val="00D71B23"/>
    <w:rsid w:val="00D7247E"/>
    <w:rsid w:val="00D724D0"/>
    <w:rsid w:val="00D73CC9"/>
    <w:rsid w:val="00D75196"/>
    <w:rsid w:val="00D7544B"/>
    <w:rsid w:val="00D758FF"/>
    <w:rsid w:val="00D76A0B"/>
    <w:rsid w:val="00D801C4"/>
    <w:rsid w:val="00D810C3"/>
    <w:rsid w:val="00D81BAA"/>
    <w:rsid w:val="00D81EE1"/>
    <w:rsid w:val="00D81FDB"/>
    <w:rsid w:val="00D821BB"/>
    <w:rsid w:val="00D83629"/>
    <w:rsid w:val="00D8478E"/>
    <w:rsid w:val="00D84970"/>
    <w:rsid w:val="00D8503B"/>
    <w:rsid w:val="00D85088"/>
    <w:rsid w:val="00D85308"/>
    <w:rsid w:val="00D860BC"/>
    <w:rsid w:val="00D874C0"/>
    <w:rsid w:val="00D87DAA"/>
    <w:rsid w:val="00D90690"/>
    <w:rsid w:val="00D915F8"/>
    <w:rsid w:val="00D9314A"/>
    <w:rsid w:val="00D9451B"/>
    <w:rsid w:val="00D95986"/>
    <w:rsid w:val="00D9656E"/>
    <w:rsid w:val="00D97168"/>
    <w:rsid w:val="00D97FA4"/>
    <w:rsid w:val="00DA0838"/>
    <w:rsid w:val="00DA0D61"/>
    <w:rsid w:val="00DA1578"/>
    <w:rsid w:val="00DA2B6D"/>
    <w:rsid w:val="00DA3245"/>
    <w:rsid w:val="00DA3614"/>
    <w:rsid w:val="00DA38C5"/>
    <w:rsid w:val="00DA4985"/>
    <w:rsid w:val="00DA5762"/>
    <w:rsid w:val="00DA5A51"/>
    <w:rsid w:val="00DA6C20"/>
    <w:rsid w:val="00DB1429"/>
    <w:rsid w:val="00DB22CB"/>
    <w:rsid w:val="00DB292E"/>
    <w:rsid w:val="00DB2E4D"/>
    <w:rsid w:val="00DB3142"/>
    <w:rsid w:val="00DB330F"/>
    <w:rsid w:val="00DB3AA9"/>
    <w:rsid w:val="00DB49F9"/>
    <w:rsid w:val="00DB5288"/>
    <w:rsid w:val="00DB6F8A"/>
    <w:rsid w:val="00DB7B6B"/>
    <w:rsid w:val="00DC02A5"/>
    <w:rsid w:val="00DC0397"/>
    <w:rsid w:val="00DC1ECF"/>
    <w:rsid w:val="00DC2639"/>
    <w:rsid w:val="00DC3679"/>
    <w:rsid w:val="00DC3913"/>
    <w:rsid w:val="00DC3988"/>
    <w:rsid w:val="00DC3DCF"/>
    <w:rsid w:val="00DC3F28"/>
    <w:rsid w:val="00DC4AA0"/>
    <w:rsid w:val="00DC4C69"/>
    <w:rsid w:val="00DC4E0A"/>
    <w:rsid w:val="00DC5C80"/>
    <w:rsid w:val="00DC5D73"/>
    <w:rsid w:val="00DC5EF8"/>
    <w:rsid w:val="00DC71DB"/>
    <w:rsid w:val="00DC74D6"/>
    <w:rsid w:val="00DD0D87"/>
    <w:rsid w:val="00DD11AE"/>
    <w:rsid w:val="00DD12F2"/>
    <w:rsid w:val="00DD1B10"/>
    <w:rsid w:val="00DD205D"/>
    <w:rsid w:val="00DD3FB7"/>
    <w:rsid w:val="00DD4EFE"/>
    <w:rsid w:val="00DD5E07"/>
    <w:rsid w:val="00DD6D51"/>
    <w:rsid w:val="00DD6FF8"/>
    <w:rsid w:val="00DD77AA"/>
    <w:rsid w:val="00DE10DC"/>
    <w:rsid w:val="00DE1CAC"/>
    <w:rsid w:val="00DE2B02"/>
    <w:rsid w:val="00DE2E50"/>
    <w:rsid w:val="00DE40C2"/>
    <w:rsid w:val="00DE51FD"/>
    <w:rsid w:val="00DE5D55"/>
    <w:rsid w:val="00DF21DD"/>
    <w:rsid w:val="00DF2FAA"/>
    <w:rsid w:val="00DF4798"/>
    <w:rsid w:val="00DF4C73"/>
    <w:rsid w:val="00DF5AD7"/>
    <w:rsid w:val="00DF5AF7"/>
    <w:rsid w:val="00DF6A95"/>
    <w:rsid w:val="00DF7065"/>
    <w:rsid w:val="00DF7B40"/>
    <w:rsid w:val="00DF7CA3"/>
    <w:rsid w:val="00E00E8E"/>
    <w:rsid w:val="00E00EFD"/>
    <w:rsid w:val="00E01821"/>
    <w:rsid w:val="00E01B4A"/>
    <w:rsid w:val="00E02698"/>
    <w:rsid w:val="00E02B2B"/>
    <w:rsid w:val="00E02FE5"/>
    <w:rsid w:val="00E0395B"/>
    <w:rsid w:val="00E03BDD"/>
    <w:rsid w:val="00E03E5D"/>
    <w:rsid w:val="00E065F7"/>
    <w:rsid w:val="00E06627"/>
    <w:rsid w:val="00E06AF8"/>
    <w:rsid w:val="00E06F00"/>
    <w:rsid w:val="00E06F37"/>
    <w:rsid w:val="00E10818"/>
    <w:rsid w:val="00E10A4F"/>
    <w:rsid w:val="00E11BEF"/>
    <w:rsid w:val="00E12378"/>
    <w:rsid w:val="00E12B1E"/>
    <w:rsid w:val="00E12D8E"/>
    <w:rsid w:val="00E13A4D"/>
    <w:rsid w:val="00E14403"/>
    <w:rsid w:val="00E1488D"/>
    <w:rsid w:val="00E167CB"/>
    <w:rsid w:val="00E16923"/>
    <w:rsid w:val="00E17CE1"/>
    <w:rsid w:val="00E17FB4"/>
    <w:rsid w:val="00E20C6F"/>
    <w:rsid w:val="00E20E5E"/>
    <w:rsid w:val="00E21906"/>
    <w:rsid w:val="00E21F02"/>
    <w:rsid w:val="00E23A19"/>
    <w:rsid w:val="00E23C39"/>
    <w:rsid w:val="00E24128"/>
    <w:rsid w:val="00E24509"/>
    <w:rsid w:val="00E24955"/>
    <w:rsid w:val="00E26C64"/>
    <w:rsid w:val="00E26DAC"/>
    <w:rsid w:val="00E279F5"/>
    <w:rsid w:val="00E27F6D"/>
    <w:rsid w:val="00E30084"/>
    <w:rsid w:val="00E30713"/>
    <w:rsid w:val="00E31009"/>
    <w:rsid w:val="00E31627"/>
    <w:rsid w:val="00E31837"/>
    <w:rsid w:val="00E32634"/>
    <w:rsid w:val="00E32EA3"/>
    <w:rsid w:val="00E3319E"/>
    <w:rsid w:val="00E34A57"/>
    <w:rsid w:val="00E367F7"/>
    <w:rsid w:val="00E372B3"/>
    <w:rsid w:val="00E37567"/>
    <w:rsid w:val="00E37A80"/>
    <w:rsid w:val="00E37E4C"/>
    <w:rsid w:val="00E408B7"/>
    <w:rsid w:val="00E40BF8"/>
    <w:rsid w:val="00E410A3"/>
    <w:rsid w:val="00E42248"/>
    <w:rsid w:val="00E43E10"/>
    <w:rsid w:val="00E4447C"/>
    <w:rsid w:val="00E4476F"/>
    <w:rsid w:val="00E44EE3"/>
    <w:rsid w:val="00E4625A"/>
    <w:rsid w:val="00E46A4C"/>
    <w:rsid w:val="00E4782F"/>
    <w:rsid w:val="00E47C33"/>
    <w:rsid w:val="00E50671"/>
    <w:rsid w:val="00E512E5"/>
    <w:rsid w:val="00E53533"/>
    <w:rsid w:val="00E53EC0"/>
    <w:rsid w:val="00E54655"/>
    <w:rsid w:val="00E558CF"/>
    <w:rsid w:val="00E55D8E"/>
    <w:rsid w:val="00E563F2"/>
    <w:rsid w:val="00E564E2"/>
    <w:rsid w:val="00E573A7"/>
    <w:rsid w:val="00E57422"/>
    <w:rsid w:val="00E60229"/>
    <w:rsid w:val="00E6042A"/>
    <w:rsid w:val="00E617FA"/>
    <w:rsid w:val="00E61BB7"/>
    <w:rsid w:val="00E625DB"/>
    <w:rsid w:val="00E62B88"/>
    <w:rsid w:val="00E63600"/>
    <w:rsid w:val="00E63B13"/>
    <w:rsid w:val="00E64A15"/>
    <w:rsid w:val="00E64F59"/>
    <w:rsid w:val="00E65A19"/>
    <w:rsid w:val="00E664BD"/>
    <w:rsid w:val="00E67378"/>
    <w:rsid w:val="00E67BC1"/>
    <w:rsid w:val="00E70D76"/>
    <w:rsid w:val="00E70E93"/>
    <w:rsid w:val="00E71BA0"/>
    <w:rsid w:val="00E71C20"/>
    <w:rsid w:val="00E71F08"/>
    <w:rsid w:val="00E7234E"/>
    <w:rsid w:val="00E73F84"/>
    <w:rsid w:val="00E74297"/>
    <w:rsid w:val="00E746D3"/>
    <w:rsid w:val="00E74D18"/>
    <w:rsid w:val="00E75B63"/>
    <w:rsid w:val="00E778B3"/>
    <w:rsid w:val="00E77987"/>
    <w:rsid w:val="00E77BAD"/>
    <w:rsid w:val="00E80298"/>
    <w:rsid w:val="00E80985"/>
    <w:rsid w:val="00E80ADB"/>
    <w:rsid w:val="00E817BE"/>
    <w:rsid w:val="00E830AD"/>
    <w:rsid w:val="00E832C9"/>
    <w:rsid w:val="00E83C96"/>
    <w:rsid w:val="00E83EA4"/>
    <w:rsid w:val="00E84953"/>
    <w:rsid w:val="00E84AF9"/>
    <w:rsid w:val="00E84B83"/>
    <w:rsid w:val="00E8501C"/>
    <w:rsid w:val="00E856A8"/>
    <w:rsid w:val="00E85B63"/>
    <w:rsid w:val="00E85E65"/>
    <w:rsid w:val="00E868B3"/>
    <w:rsid w:val="00E86BEE"/>
    <w:rsid w:val="00E91D80"/>
    <w:rsid w:val="00E91E9E"/>
    <w:rsid w:val="00E92350"/>
    <w:rsid w:val="00E927DE"/>
    <w:rsid w:val="00E93AEC"/>
    <w:rsid w:val="00E93E74"/>
    <w:rsid w:val="00E9457A"/>
    <w:rsid w:val="00E94742"/>
    <w:rsid w:val="00E95B1D"/>
    <w:rsid w:val="00E95C7A"/>
    <w:rsid w:val="00E9735A"/>
    <w:rsid w:val="00E97589"/>
    <w:rsid w:val="00E97EF7"/>
    <w:rsid w:val="00EA03FD"/>
    <w:rsid w:val="00EA097B"/>
    <w:rsid w:val="00EA3267"/>
    <w:rsid w:val="00EA3313"/>
    <w:rsid w:val="00EA43F0"/>
    <w:rsid w:val="00EA492D"/>
    <w:rsid w:val="00EA49F8"/>
    <w:rsid w:val="00EA4B74"/>
    <w:rsid w:val="00EA4D3B"/>
    <w:rsid w:val="00EA578B"/>
    <w:rsid w:val="00EA5FA8"/>
    <w:rsid w:val="00EA626E"/>
    <w:rsid w:val="00EA6C61"/>
    <w:rsid w:val="00EA7009"/>
    <w:rsid w:val="00EA793F"/>
    <w:rsid w:val="00EA7961"/>
    <w:rsid w:val="00EB2E4C"/>
    <w:rsid w:val="00EB301B"/>
    <w:rsid w:val="00EB39C8"/>
    <w:rsid w:val="00EB4136"/>
    <w:rsid w:val="00EB4432"/>
    <w:rsid w:val="00EB49D6"/>
    <w:rsid w:val="00EB4F30"/>
    <w:rsid w:val="00EB6784"/>
    <w:rsid w:val="00EB6C31"/>
    <w:rsid w:val="00EB7014"/>
    <w:rsid w:val="00EB74B5"/>
    <w:rsid w:val="00EB7C7D"/>
    <w:rsid w:val="00EC04E7"/>
    <w:rsid w:val="00EC0A1A"/>
    <w:rsid w:val="00EC0A94"/>
    <w:rsid w:val="00EC119C"/>
    <w:rsid w:val="00EC13E1"/>
    <w:rsid w:val="00EC222B"/>
    <w:rsid w:val="00EC3518"/>
    <w:rsid w:val="00EC372C"/>
    <w:rsid w:val="00EC38FD"/>
    <w:rsid w:val="00EC3CF3"/>
    <w:rsid w:val="00EC548E"/>
    <w:rsid w:val="00EC5544"/>
    <w:rsid w:val="00EC5F98"/>
    <w:rsid w:val="00EC625D"/>
    <w:rsid w:val="00EC6C4C"/>
    <w:rsid w:val="00EC6C6C"/>
    <w:rsid w:val="00EC7091"/>
    <w:rsid w:val="00EC7390"/>
    <w:rsid w:val="00ED0799"/>
    <w:rsid w:val="00ED156D"/>
    <w:rsid w:val="00ED2E57"/>
    <w:rsid w:val="00ED35AB"/>
    <w:rsid w:val="00ED38ED"/>
    <w:rsid w:val="00ED4FE6"/>
    <w:rsid w:val="00ED5583"/>
    <w:rsid w:val="00ED6AF6"/>
    <w:rsid w:val="00ED6C79"/>
    <w:rsid w:val="00ED77E2"/>
    <w:rsid w:val="00ED7FA6"/>
    <w:rsid w:val="00EE03B0"/>
    <w:rsid w:val="00EE0D6B"/>
    <w:rsid w:val="00EE3DE8"/>
    <w:rsid w:val="00EE403E"/>
    <w:rsid w:val="00EE47CF"/>
    <w:rsid w:val="00EE550C"/>
    <w:rsid w:val="00EE580F"/>
    <w:rsid w:val="00EE584A"/>
    <w:rsid w:val="00EE5C9B"/>
    <w:rsid w:val="00EE707D"/>
    <w:rsid w:val="00EE76FB"/>
    <w:rsid w:val="00EE7D2C"/>
    <w:rsid w:val="00EF08F2"/>
    <w:rsid w:val="00EF1037"/>
    <w:rsid w:val="00EF1B3C"/>
    <w:rsid w:val="00EF1B5D"/>
    <w:rsid w:val="00EF1D24"/>
    <w:rsid w:val="00EF3064"/>
    <w:rsid w:val="00EF31ED"/>
    <w:rsid w:val="00EF3269"/>
    <w:rsid w:val="00EF397A"/>
    <w:rsid w:val="00EF409D"/>
    <w:rsid w:val="00EF4A61"/>
    <w:rsid w:val="00EF5335"/>
    <w:rsid w:val="00EF6643"/>
    <w:rsid w:val="00EF683A"/>
    <w:rsid w:val="00EF7B18"/>
    <w:rsid w:val="00EF7C3E"/>
    <w:rsid w:val="00F01E34"/>
    <w:rsid w:val="00F02068"/>
    <w:rsid w:val="00F02C0A"/>
    <w:rsid w:val="00F03C39"/>
    <w:rsid w:val="00F0404C"/>
    <w:rsid w:val="00F04BE6"/>
    <w:rsid w:val="00F060EA"/>
    <w:rsid w:val="00F06850"/>
    <w:rsid w:val="00F07C09"/>
    <w:rsid w:val="00F1150B"/>
    <w:rsid w:val="00F120EE"/>
    <w:rsid w:val="00F12706"/>
    <w:rsid w:val="00F129CE"/>
    <w:rsid w:val="00F129E6"/>
    <w:rsid w:val="00F13267"/>
    <w:rsid w:val="00F13A07"/>
    <w:rsid w:val="00F13D38"/>
    <w:rsid w:val="00F14914"/>
    <w:rsid w:val="00F15A3C"/>
    <w:rsid w:val="00F15C04"/>
    <w:rsid w:val="00F162A0"/>
    <w:rsid w:val="00F1734F"/>
    <w:rsid w:val="00F179E5"/>
    <w:rsid w:val="00F17B68"/>
    <w:rsid w:val="00F17B94"/>
    <w:rsid w:val="00F20382"/>
    <w:rsid w:val="00F213A8"/>
    <w:rsid w:val="00F21455"/>
    <w:rsid w:val="00F21E47"/>
    <w:rsid w:val="00F22634"/>
    <w:rsid w:val="00F229CE"/>
    <w:rsid w:val="00F22D00"/>
    <w:rsid w:val="00F23BAF"/>
    <w:rsid w:val="00F244E1"/>
    <w:rsid w:val="00F24B6E"/>
    <w:rsid w:val="00F24D9F"/>
    <w:rsid w:val="00F25EEC"/>
    <w:rsid w:val="00F25FB5"/>
    <w:rsid w:val="00F26568"/>
    <w:rsid w:val="00F26987"/>
    <w:rsid w:val="00F26B49"/>
    <w:rsid w:val="00F27AD8"/>
    <w:rsid w:val="00F308D0"/>
    <w:rsid w:val="00F30FD7"/>
    <w:rsid w:val="00F336CC"/>
    <w:rsid w:val="00F34F95"/>
    <w:rsid w:val="00F37FBB"/>
    <w:rsid w:val="00F40029"/>
    <w:rsid w:val="00F40235"/>
    <w:rsid w:val="00F42A71"/>
    <w:rsid w:val="00F42D65"/>
    <w:rsid w:val="00F43DC9"/>
    <w:rsid w:val="00F46D32"/>
    <w:rsid w:val="00F47460"/>
    <w:rsid w:val="00F47FAE"/>
    <w:rsid w:val="00F5003F"/>
    <w:rsid w:val="00F51C47"/>
    <w:rsid w:val="00F52182"/>
    <w:rsid w:val="00F53102"/>
    <w:rsid w:val="00F53170"/>
    <w:rsid w:val="00F53A23"/>
    <w:rsid w:val="00F5528F"/>
    <w:rsid w:val="00F559C4"/>
    <w:rsid w:val="00F56030"/>
    <w:rsid w:val="00F56C43"/>
    <w:rsid w:val="00F56CD5"/>
    <w:rsid w:val="00F56EC5"/>
    <w:rsid w:val="00F571B5"/>
    <w:rsid w:val="00F57DC7"/>
    <w:rsid w:val="00F603DB"/>
    <w:rsid w:val="00F60ABD"/>
    <w:rsid w:val="00F61D8B"/>
    <w:rsid w:val="00F62C5C"/>
    <w:rsid w:val="00F62F84"/>
    <w:rsid w:val="00F63662"/>
    <w:rsid w:val="00F63C6E"/>
    <w:rsid w:val="00F652A8"/>
    <w:rsid w:val="00F660C2"/>
    <w:rsid w:val="00F66A29"/>
    <w:rsid w:val="00F674F4"/>
    <w:rsid w:val="00F70D94"/>
    <w:rsid w:val="00F71228"/>
    <w:rsid w:val="00F717B2"/>
    <w:rsid w:val="00F719EA"/>
    <w:rsid w:val="00F719EE"/>
    <w:rsid w:val="00F71A89"/>
    <w:rsid w:val="00F71F90"/>
    <w:rsid w:val="00F7241F"/>
    <w:rsid w:val="00F72DBC"/>
    <w:rsid w:val="00F72E7B"/>
    <w:rsid w:val="00F72F45"/>
    <w:rsid w:val="00F73039"/>
    <w:rsid w:val="00F73140"/>
    <w:rsid w:val="00F73FDA"/>
    <w:rsid w:val="00F74594"/>
    <w:rsid w:val="00F75732"/>
    <w:rsid w:val="00F77AC0"/>
    <w:rsid w:val="00F80102"/>
    <w:rsid w:val="00F809D6"/>
    <w:rsid w:val="00F80F62"/>
    <w:rsid w:val="00F82BD9"/>
    <w:rsid w:val="00F83569"/>
    <w:rsid w:val="00F8387F"/>
    <w:rsid w:val="00F838A6"/>
    <w:rsid w:val="00F859A7"/>
    <w:rsid w:val="00F8635B"/>
    <w:rsid w:val="00F8740B"/>
    <w:rsid w:val="00F91262"/>
    <w:rsid w:val="00F937CB"/>
    <w:rsid w:val="00F93FF4"/>
    <w:rsid w:val="00F94F53"/>
    <w:rsid w:val="00F95238"/>
    <w:rsid w:val="00F95DDE"/>
    <w:rsid w:val="00F96E9A"/>
    <w:rsid w:val="00F9750F"/>
    <w:rsid w:val="00F97D88"/>
    <w:rsid w:val="00F97D99"/>
    <w:rsid w:val="00FA0444"/>
    <w:rsid w:val="00FA11D7"/>
    <w:rsid w:val="00FA13D2"/>
    <w:rsid w:val="00FA1871"/>
    <w:rsid w:val="00FA2C9D"/>
    <w:rsid w:val="00FA2D02"/>
    <w:rsid w:val="00FA2E4C"/>
    <w:rsid w:val="00FA3A77"/>
    <w:rsid w:val="00FA49C8"/>
    <w:rsid w:val="00FA4FE3"/>
    <w:rsid w:val="00FA5234"/>
    <w:rsid w:val="00FA5385"/>
    <w:rsid w:val="00FA5F36"/>
    <w:rsid w:val="00FA6E19"/>
    <w:rsid w:val="00FA72FE"/>
    <w:rsid w:val="00FA7326"/>
    <w:rsid w:val="00FA7BD0"/>
    <w:rsid w:val="00FA7C0E"/>
    <w:rsid w:val="00FA7C30"/>
    <w:rsid w:val="00FB0058"/>
    <w:rsid w:val="00FB00A1"/>
    <w:rsid w:val="00FB2721"/>
    <w:rsid w:val="00FB2ECF"/>
    <w:rsid w:val="00FB3D75"/>
    <w:rsid w:val="00FB417C"/>
    <w:rsid w:val="00FB57F0"/>
    <w:rsid w:val="00FB6741"/>
    <w:rsid w:val="00FB69C5"/>
    <w:rsid w:val="00FB70E8"/>
    <w:rsid w:val="00FB7CFE"/>
    <w:rsid w:val="00FC0712"/>
    <w:rsid w:val="00FC2DAF"/>
    <w:rsid w:val="00FC313C"/>
    <w:rsid w:val="00FC5181"/>
    <w:rsid w:val="00FC5F84"/>
    <w:rsid w:val="00FC6B81"/>
    <w:rsid w:val="00FD0D21"/>
    <w:rsid w:val="00FD1137"/>
    <w:rsid w:val="00FD13D0"/>
    <w:rsid w:val="00FD2350"/>
    <w:rsid w:val="00FD3469"/>
    <w:rsid w:val="00FD3538"/>
    <w:rsid w:val="00FD3945"/>
    <w:rsid w:val="00FD3DB9"/>
    <w:rsid w:val="00FD3FD5"/>
    <w:rsid w:val="00FD4BAB"/>
    <w:rsid w:val="00FD70FF"/>
    <w:rsid w:val="00FD74B6"/>
    <w:rsid w:val="00FD7BBE"/>
    <w:rsid w:val="00FE0372"/>
    <w:rsid w:val="00FE198E"/>
    <w:rsid w:val="00FE2879"/>
    <w:rsid w:val="00FE3869"/>
    <w:rsid w:val="00FE4F64"/>
    <w:rsid w:val="00FE5899"/>
    <w:rsid w:val="00FE69B9"/>
    <w:rsid w:val="00FE77FE"/>
    <w:rsid w:val="00FE792C"/>
    <w:rsid w:val="00FE7CEB"/>
    <w:rsid w:val="00FF080E"/>
    <w:rsid w:val="00FF2711"/>
    <w:rsid w:val="00FF2E8A"/>
    <w:rsid w:val="00FF3053"/>
    <w:rsid w:val="00FF35C4"/>
    <w:rsid w:val="00FF36E9"/>
    <w:rsid w:val="00FF3BCD"/>
    <w:rsid w:val="00FF47FE"/>
    <w:rsid w:val="00FF4F53"/>
    <w:rsid w:val="00FF6AD2"/>
    <w:rsid w:val="00FF79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86DCD"/>
  </w:style>
  <w:style w:type="paragraph" w:styleId="Heading1">
    <w:name w:val="heading 1"/>
    <w:basedOn w:val="Basedettulo"/>
    <w:next w:val="BodyText"/>
    <w:qFormat/>
    <w:rsid w:val="00C86DCD"/>
    <w:pPr>
      <w:outlineLvl w:val="0"/>
    </w:pPr>
  </w:style>
  <w:style w:type="paragraph" w:styleId="Heading2">
    <w:name w:val="heading 2"/>
    <w:basedOn w:val="Basedettulo"/>
    <w:next w:val="BodyText"/>
    <w:qFormat/>
    <w:rsid w:val="00C86DCD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C86DCD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C86DCD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C86DCD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C86DCD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C86DCD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C86DCD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C86DCD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C86DCD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C86DCD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C86DCD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C86DCD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C86DCD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C86DCD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C86DCD"/>
    <w:pPr>
      <w:keepNext/>
    </w:pPr>
  </w:style>
  <w:style w:type="paragraph" w:styleId="Caption">
    <w:name w:val="caption"/>
    <w:basedOn w:val="Figura"/>
    <w:next w:val="BodyText"/>
    <w:qFormat/>
    <w:rsid w:val="00C86DCD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C86DCD"/>
    <w:pPr>
      <w:keepNext/>
      <w:spacing w:line="240" w:lineRule="auto"/>
    </w:pPr>
  </w:style>
  <w:style w:type="paragraph" w:styleId="Date">
    <w:name w:val="Date"/>
    <w:basedOn w:val="BodyText"/>
    <w:semiHidden/>
    <w:rsid w:val="00C86DCD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C86DCD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C86DCD"/>
  </w:style>
  <w:style w:type="paragraph" w:customStyle="1" w:styleId="Basedecabealho">
    <w:name w:val="Base de cabeçalho"/>
    <w:basedOn w:val="Normal"/>
    <w:rsid w:val="00C86DCD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C86DCD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C86DCD"/>
  </w:style>
  <w:style w:type="character" w:customStyle="1" w:styleId="nfaseprincipal">
    <w:name w:val="Ênfase principal"/>
    <w:rsid w:val="00C86DCD"/>
    <w:rPr>
      <w:b/>
      <w:i/>
    </w:rPr>
  </w:style>
  <w:style w:type="paragraph" w:styleId="ListBullet">
    <w:name w:val="List Bullet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C86DCD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C86DCD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C86DCD"/>
    <w:rPr>
      <w:b/>
    </w:rPr>
  </w:style>
  <w:style w:type="paragraph" w:customStyle="1" w:styleId="Endereoremetente">
    <w:name w:val="Endereço remetente"/>
    <w:basedOn w:val="Endereo"/>
    <w:rsid w:val="00C86DCD"/>
  </w:style>
  <w:style w:type="paragraph" w:customStyle="1" w:styleId="Endereo">
    <w:name w:val="Endereço"/>
    <w:basedOn w:val="BodyText"/>
    <w:rsid w:val="00C86DCD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C86DCD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C86DCD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C86DCD"/>
    <w:rPr>
      <w:vertAlign w:val="superscript"/>
    </w:rPr>
  </w:style>
  <w:style w:type="paragraph" w:customStyle="1" w:styleId="Empresa">
    <w:name w:val="Empresa"/>
    <w:basedOn w:val="BodyText"/>
    <w:rsid w:val="00C86DCD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C86DCD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C86DCD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C86DCD"/>
    <w:pPr>
      <w:spacing w:before="120"/>
    </w:pPr>
  </w:style>
  <w:style w:type="paragraph" w:customStyle="1" w:styleId="ltimacitao">
    <w:name w:val="Última citação"/>
    <w:basedOn w:val="Quote"/>
    <w:next w:val="BodyText"/>
    <w:rsid w:val="00C86DCD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C86DCD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C86DCD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C86DCD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C86DCD"/>
    <w:pPr>
      <w:spacing w:after="240"/>
    </w:pPr>
  </w:style>
  <w:style w:type="character" w:styleId="FootnoteReference">
    <w:name w:val="footnote reference"/>
    <w:semiHidden/>
    <w:rsid w:val="00C86DCD"/>
    <w:rPr>
      <w:vertAlign w:val="superscript"/>
    </w:rPr>
  </w:style>
  <w:style w:type="paragraph" w:styleId="FootnoteText">
    <w:name w:val="footnote text"/>
    <w:basedOn w:val="Basenotaderodap"/>
    <w:semiHidden/>
    <w:rsid w:val="00C86DCD"/>
    <w:pPr>
      <w:spacing w:after="120"/>
    </w:pPr>
  </w:style>
  <w:style w:type="paragraph" w:customStyle="1" w:styleId="Primeiralista">
    <w:name w:val="Primeira lista"/>
    <w:basedOn w:val="List"/>
    <w:next w:val="List"/>
    <w:rsid w:val="00C86DCD"/>
    <w:pPr>
      <w:spacing w:before="80"/>
    </w:pPr>
  </w:style>
  <w:style w:type="paragraph" w:customStyle="1" w:styleId="ltimalista">
    <w:name w:val="Última lista"/>
    <w:basedOn w:val="List"/>
    <w:next w:val="BodyText"/>
    <w:rsid w:val="00C86DCD"/>
    <w:pPr>
      <w:spacing w:after="240"/>
    </w:pPr>
  </w:style>
  <w:style w:type="paragraph" w:styleId="ListContinue">
    <w:name w:val="List Continue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C86DCD"/>
    <w:pPr>
      <w:ind w:left="2160"/>
    </w:pPr>
  </w:style>
  <w:style w:type="paragraph" w:styleId="ListNumber4">
    <w:name w:val="List Number 4"/>
    <w:basedOn w:val="ListNumber"/>
    <w:semiHidden/>
    <w:rsid w:val="00C86DCD"/>
    <w:pPr>
      <w:ind w:left="1800"/>
    </w:pPr>
  </w:style>
  <w:style w:type="paragraph" w:styleId="ListNumber3">
    <w:name w:val="List Number 3"/>
    <w:basedOn w:val="ListNumber"/>
    <w:semiHidden/>
    <w:rsid w:val="00C86DCD"/>
    <w:pPr>
      <w:ind w:left="1440"/>
    </w:pPr>
  </w:style>
  <w:style w:type="paragraph" w:styleId="ListNumber2">
    <w:name w:val="List Number 2"/>
    <w:basedOn w:val="ListNumber"/>
    <w:semiHidden/>
    <w:rsid w:val="00C86DCD"/>
    <w:pPr>
      <w:ind w:left="1080"/>
    </w:pPr>
  </w:style>
  <w:style w:type="paragraph" w:styleId="ListBullet5">
    <w:name w:val="List Bullet 5"/>
    <w:basedOn w:val="ListBullet"/>
    <w:semiHidden/>
    <w:rsid w:val="00C86DCD"/>
    <w:pPr>
      <w:ind w:left="2160"/>
    </w:pPr>
  </w:style>
  <w:style w:type="paragraph" w:styleId="ListBullet4">
    <w:name w:val="List Bullet 4"/>
    <w:basedOn w:val="ListBullet"/>
    <w:semiHidden/>
    <w:rsid w:val="00C86DCD"/>
    <w:pPr>
      <w:ind w:left="1800"/>
    </w:pPr>
  </w:style>
  <w:style w:type="paragraph" w:styleId="ListBullet3">
    <w:name w:val="List Bullet 3"/>
    <w:basedOn w:val="ListBullet"/>
    <w:semiHidden/>
    <w:rsid w:val="00C86DCD"/>
    <w:pPr>
      <w:ind w:left="1440"/>
    </w:pPr>
  </w:style>
  <w:style w:type="paragraph" w:styleId="ListBullet2">
    <w:name w:val="List Bullet 2"/>
    <w:basedOn w:val="ListBullet"/>
    <w:semiHidden/>
    <w:rsid w:val="00C86DCD"/>
    <w:pPr>
      <w:ind w:left="1080"/>
    </w:pPr>
  </w:style>
  <w:style w:type="paragraph" w:styleId="List5">
    <w:name w:val="List 5"/>
    <w:basedOn w:val="List"/>
    <w:semiHidden/>
    <w:rsid w:val="00C86DCD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C86DCD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C86DCD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C86DCD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C86DCD"/>
    <w:pPr>
      <w:ind w:left="360"/>
    </w:pPr>
  </w:style>
  <w:style w:type="character" w:styleId="EndnoteReference">
    <w:name w:val="endnote reference"/>
    <w:semiHidden/>
    <w:rsid w:val="00C86DCD"/>
    <w:rPr>
      <w:vertAlign w:val="superscript"/>
    </w:rPr>
  </w:style>
  <w:style w:type="paragraph" w:styleId="EndnoteText">
    <w:name w:val="endnote text"/>
    <w:basedOn w:val="Basenotaderodap"/>
    <w:semiHidden/>
    <w:rsid w:val="00C86DCD"/>
    <w:pPr>
      <w:spacing w:after="120"/>
    </w:pPr>
  </w:style>
  <w:style w:type="character" w:styleId="Emphasis">
    <w:name w:val="Emphasis"/>
    <w:qFormat/>
    <w:rsid w:val="00C86DCD"/>
    <w:rPr>
      <w:i/>
    </w:rPr>
  </w:style>
  <w:style w:type="character" w:styleId="CommentReference">
    <w:name w:val="annotation reference"/>
    <w:semiHidden/>
    <w:rsid w:val="00C86DCD"/>
    <w:rPr>
      <w:sz w:val="16"/>
    </w:rPr>
  </w:style>
  <w:style w:type="paragraph" w:styleId="Subtitle">
    <w:name w:val="Subtitle"/>
    <w:basedOn w:val="Title"/>
    <w:next w:val="BodyText"/>
    <w:qFormat/>
    <w:rsid w:val="00C86DCD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C86DCD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C86DCD"/>
    <w:pPr>
      <w:ind w:left="1080"/>
    </w:pPr>
  </w:style>
  <w:style w:type="paragraph" w:styleId="ListContinue3">
    <w:name w:val="List Continue 3"/>
    <w:basedOn w:val="ListContinue"/>
    <w:semiHidden/>
    <w:rsid w:val="00C86DCD"/>
    <w:pPr>
      <w:ind w:left="1440"/>
    </w:pPr>
  </w:style>
  <w:style w:type="paragraph" w:styleId="ListContinue4">
    <w:name w:val="List Continue 4"/>
    <w:basedOn w:val="ListContinue"/>
    <w:semiHidden/>
    <w:rsid w:val="00C86DCD"/>
    <w:pPr>
      <w:ind w:left="1800"/>
    </w:pPr>
  </w:style>
  <w:style w:type="paragraph" w:styleId="ListContinue5">
    <w:name w:val="List Continue 5"/>
    <w:basedOn w:val="ListContinue"/>
    <w:semiHidden/>
    <w:rsid w:val="00C86DCD"/>
    <w:pPr>
      <w:ind w:left="2160"/>
    </w:pPr>
  </w:style>
  <w:style w:type="paragraph" w:styleId="BodyTextIndent2">
    <w:name w:val="Body Text Indent 2"/>
    <w:basedOn w:val="Normal"/>
    <w:semiHidden/>
    <w:rsid w:val="00C86DCD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C86DCD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5104</TotalTime>
  <Pages>1</Pages>
  <Words>67</Words>
  <Characters>387</Characters>
  <Application>Microsoft Office Word</Application>
  <DocSecurity>0</DocSecurity>
  <Lines>3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453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2082</cp:revision>
  <cp:lastPrinted>2022-03-24T14:29:00Z</cp:lastPrinted>
  <dcterms:created xsi:type="dcterms:W3CDTF">2016-03-08T23:18:00Z</dcterms:created>
  <dcterms:modified xsi:type="dcterms:W3CDTF">2022-09-19T13:34:00Z</dcterms:modified>
</cp:coreProperties>
</file>