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85D93" w:rsidRPr="00185D93">
        <w:rPr>
          <w:sz w:val="22"/>
        </w:rPr>
        <w:t>Robertta Coelho Koresawa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6356">
        <w:rPr>
          <w:sz w:val="22"/>
        </w:rPr>
        <w:t>3</w:t>
      </w:r>
      <w:r w:rsidR="00185D93">
        <w:rPr>
          <w:sz w:val="22"/>
        </w:rPr>
        <w:t>6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85D93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46356">
        <w:rPr>
          <w:sz w:val="22"/>
        </w:rPr>
        <w:t>1</w:t>
      </w:r>
      <w:r w:rsidR="00185D93">
        <w:rPr>
          <w:sz w:val="22"/>
        </w:rPr>
        <w:t>9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85D93">
        <w:t>9.6Hz</w:t>
      </w:r>
      <w:bookmarkStart w:id="0" w:name="_GoBack"/>
      <w:bookmarkEnd w:id="0"/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85D93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85D93">
        <w:rPr>
          <w:noProof/>
          <w:sz w:val="24"/>
        </w:rPr>
        <w:t>19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625" w:rsidRDefault="00A74625">
      <w:r>
        <w:separator/>
      </w:r>
    </w:p>
  </w:endnote>
  <w:endnote w:type="continuationSeparator" w:id="0">
    <w:p w:rsidR="00A74625" w:rsidRDefault="00A74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746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625" w:rsidRDefault="00A74625">
      <w:r>
        <w:separator/>
      </w:r>
    </w:p>
  </w:footnote>
  <w:footnote w:type="continuationSeparator" w:id="0">
    <w:p w:rsidR="00A74625" w:rsidRDefault="00A74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52403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4436</cp:revision>
  <cp:lastPrinted>2022-03-24T14:28:00Z</cp:lastPrinted>
  <dcterms:created xsi:type="dcterms:W3CDTF">2016-03-08T22:06:00Z</dcterms:created>
  <dcterms:modified xsi:type="dcterms:W3CDTF">2022-09-19T13:33:00Z</dcterms:modified>
</cp:coreProperties>
</file>