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342DE" w:rsidRPr="00A342DE">
        <w:rPr>
          <w:sz w:val="22"/>
        </w:rPr>
        <w:t>Lindomendes Jose de Almeida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342DE">
        <w:rPr>
          <w:sz w:val="22"/>
        </w:rPr>
        <w:t>51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342DE">
        <w:rPr>
          <w:sz w:val="22"/>
        </w:rPr>
        <w:t>Insonia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40DE">
        <w:rPr>
          <w:sz w:val="22"/>
        </w:rPr>
        <w:t>1</w:t>
      </w:r>
      <w:r w:rsidR="00A342DE">
        <w:rPr>
          <w:sz w:val="22"/>
        </w:rPr>
        <w:t>5</w:t>
      </w:r>
      <w:bookmarkStart w:id="0" w:name="_GoBack"/>
      <w:bookmarkEnd w:id="0"/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15AA3">
        <w:t>7.9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15AA3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342DE">
        <w:rPr>
          <w:noProof/>
          <w:sz w:val="24"/>
        </w:rPr>
        <w:t>15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67E" w:rsidRDefault="000C667E">
      <w:r>
        <w:separator/>
      </w:r>
    </w:p>
  </w:endnote>
  <w:endnote w:type="continuationSeparator" w:id="0">
    <w:p w:rsidR="000C667E" w:rsidRDefault="000C6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C667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67E" w:rsidRDefault="000C667E">
      <w:r>
        <w:separator/>
      </w:r>
    </w:p>
  </w:footnote>
  <w:footnote w:type="continuationSeparator" w:id="0">
    <w:p w:rsidR="000C667E" w:rsidRDefault="000C66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4434</cp:revision>
  <cp:lastPrinted>2022-03-24T14:28:00Z</cp:lastPrinted>
  <dcterms:created xsi:type="dcterms:W3CDTF">2016-03-08T22:06:00Z</dcterms:created>
  <dcterms:modified xsi:type="dcterms:W3CDTF">2022-09-15T14:27:00Z</dcterms:modified>
</cp:coreProperties>
</file>