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D6AC0" w:rsidRPr="000D6AC0">
        <w:rPr>
          <w:sz w:val="22"/>
        </w:rPr>
        <w:t>Samuel Rodrigues da Mota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D6AC0">
        <w:rPr>
          <w:sz w:val="22"/>
        </w:rPr>
        <w:t>18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D6AC0">
        <w:rPr>
          <w:sz w:val="22"/>
        </w:rPr>
        <w:t>Cefaleia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</w:t>
      </w:r>
      <w:r w:rsidR="008B6C2A">
        <w:rPr>
          <w:sz w:val="22"/>
        </w:rPr>
        <w:t xml:space="preserve">4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C2A">
        <w:rPr>
          <w:noProof/>
          <w:sz w:val="24"/>
        </w:rPr>
        <w:t>14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967" w:rsidRDefault="00DA0967">
      <w:r>
        <w:separator/>
      </w:r>
    </w:p>
  </w:endnote>
  <w:endnote w:type="continuationSeparator" w:id="0">
    <w:p w:rsidR="00DA0967" w:rsidRDefault="00DA0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09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967" w:rsidRDefault="00DA0967">
      <w:r>
        <w:separator/>
      </w:r>
    </w:p>
  </w:footnote>
  <w:footnote w:type="continuationSeparator" w:id="0">
    <w:p w:rsidR="00DA0967" w:rsidRDefault="00DA09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4433</cp:revision>
  <cp:lastPrinted>2022-03-24T14:28:00Z</cp:lastPrinted>
  <dcterms:created xsi:type="dcterms:W3CDTF">2016-03-08T22:06:00Z</dcterms:created>
  <dcterms:modified xsi:type="dcterms:W3CDTF">2022-09-14T18:10:00Z</dcterms:modified>
</cp:coreProperties>
</file>