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  <w:r w:rsidR="00F91321">
        <w:t>/PE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373A15" w:rsidRPr="00373A15" w:rsidRDefault="00373A15" w:rsidP="00373A15">
      <w:pPr>
        <w:rPr>
          <w:sz w:val="32"/>
          <w:szCs w:val="32"/>
        </w:rPr>
      </w:pPr>
      <w:r w:rsidRPr="00373A15">
        <w:rPr>
          <w:sz w:val="32"/>
          <w:szCs w:val="32"/>
        </w:rPr>
        <w:t>PACIENTE: Gabriel Marinho Araujo da Silva</w:t>
      </w:r>
    </w:p>
    <w:p w:rsidR="00373A15" w:rsidRPr="00373A15" w:rsidRDefault="00373A15" w:rsidP="00373A15">
      <w:pPr>
        <w:rPr>
          <w:sz w:val="32"/>
          <w:szCs w:val="32"/>
        </w:rPr>
      </w:pPr>
      <w:r w:rsidRPr="00373A15">
        <w:rPr>
          <w:sz w:val="32"/>
          <w:szCs w:val="32"/>
        </w:rPr>
        <w:t xml:space="preserve">IDADE: 25 anos SEXO: M                    </w:t>
      </w:r>
    </w:p>
    <w:p w:rsidR="007D0B8C" w:rsidRDefault="00373A15" w:rsidP="00373A15">
      <w:pPr>
        <w:rPr>
          <w:sz w:val="32"/>
          <w:szCs w:val="32"/>
        </w:rPr>
      </w:pPr>
      <w:r w:rsidRPr="00373A15">
        <w:rPr>
          <w:sz w:val="32"/>
          <w:szCs w:val="32"/>
        </w:rPr>
        <w:t>DATA DO EXAME:14 set. 22</w:t>
      </w:r>
      <w:bookmarkStart w:id="0" w:name="_GoBack"/>
      <w:bookmarkEnd w:id="0"/>
    </w:p>
    <w:p w:rsidR="00004AF5" w:rsidRDefault="00004AF5" w:rsidP="005A4984">
      <w:pPr>
        <w:rPr>
          <w:sz w:val="32"/>
          <w:szCs w:val="32"/>
        </w:rPr>
      </w:pPr>
      <w:r>
        <w:rPr>
          <w:sz w:val="32"/>
          <w:szCs w:val="32"/>
        </w:rPr>
        <w:t>SEGMENTO ESTUDADO:Membros superiores e inferiores.</w:t>
      </w:r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</w:t>
      </w:r>
      <w:r w:rsidR="001B2137">
        <w:rPr>
          <w:sz w:val="32"/>
        </w:rPr>
        <w:t xml:space="preserve"> e o reflexo H</w:t>
      </w:r>
      <w:r>
        <w:rPr>
          <w:sz w:val="32"/>
        </w:rPr>
        <w:t>, obtida no nervo ulnar D e E</w:t>
      </w:r>
      <w:r w:rsidR="001B2137">
        <w:rPr>
          <w:sz w:val="32"/>
        </w:rPr>
        <w:t xml:space="preserve"> e nervo tibial D e E</w:t>
      </w:r>
      <w:r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 xml:space="preserve">Os eletromiogramas estão </w:t>
      </w:r>
      <w:r w:rsidR="00E324C2">
        <w:rPr>
          <w:sz w:val="32"/>
        </w:rPr>
        <w:t>normais nos músculos indicados</w:t>
      </w:r>
      <w:r w:rsidR="008043F0">
        <w:rPr>
          <w:sz w:val="32"/>
        </w:rPr>
        <w:t>.Não fo</w:t>
      </w:r>
      <w:r w:rsidR="00E261C5">
        <w:rPr>
          <w:sz w:val="32"/>
        </w:rPr>
        <w:t>r</w:t>
      </w:r>
      <w:r w:rsidR="008043F0">
        <w:rPr>
          <w:sz w:val="32"/>
        </w:rPr>
        <w:t xml:space="preserve">am </w:t>
      </w:r>
      <w:r w:rsidR="00C40E35">
        <w:rPr>
          <w:sz w:val="32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</w:t>
      </w:r>
      <w:r w:rsidR="00D47DE6">
        <w:rPr>
          <w:sz w:val="32"/>
        </w:rPr>
        <w:t xml:space="preserve"> dentro dos limites normais</w:t>
      </w:r>
      <w:r w:rsidR="000B036F">
        <w:rPr>
          <w:sz w:val="32"/>
        </w:rPr>
        <w:t>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</w:t>
      </w:r>
      <w:r w:rsidR="00A33521">
        <w:rPr>
          <w:i/>
          <w:sz w:val="32"/>
        </w:rPr>
        <w:t xml:space="preserve">                                                                     </w:t>
      </w:r>
      <w:r>
        <w:rPr>
          <w:i/>
          <w:sz w:val="32"/>
        </w:rPr>
        <w:t xml:space="preserve">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A33521">
        <w:rPr>
          <w:i/>
          <w:sz w:val="24"/>
          <w:szCs w:val="24"/>
        </w:rPr>
        <w:t xml:space="preserve">                                                                                             </w:t>
      </w:r>
      <w:r>
        <w:rPr>
          <w:i/>
          <w:sz w:val="24"/>
          <w:szCs w:val="24"/>
        </w:rPr>
        <w:t xml:space="preserve">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6A2E" w:rsidRDefault="006C6A2E">
      <w:r>
        <w:separator/>
      </w:r>
    </w:p>
  </w:endnote>
  <w:endnote w:type="continuationSeparator" w:id="0">
    <w:p w:rsidR="006C6A2E" w:rsidRDefault="006C6A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521" w:rsidRDefault="006C6A2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521" w:rsidRPr="00CC1C16">
        <w:rPr>
          <w:rStyle w:val="Hyperlink"/>
          <w:b/>
        </w:rPr>
        <w:t>www.neurofis.com.br</w:t>
      </w:r>
    </w:hyperlink>
    <w:r w:rsidR="00A3352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6A2E" w:rsidRDefault="006C6A2E">
      <w:r>
        <w:separator/>
      </w:r>
    </w:p>
  </w:footnote>
  <w:footnote w:type="continuationSeparator" w:id="0">
    <w:p w:rsidR="006C6A2E" w:rsidRDefault="006C6A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672"/>
    <w:rsid w:val="0000245F"/>
    <w:rsid w:val="000041B0"/>
    <w:rsid w:val="00004AF5"/>
    <w:rsid w:val="00005E0A"/>
    <w:rsid w:val="00006D4D"/>
    <w:rsid w:val="00006E70"/>
    <w:rsid w:val="0001141C"/>
    <w:rsid w:val="00013D6B"/>
    <w:rsid w:val="00014044"/>
    <w:rsid w:val="000144F5"/>
    <w:rsid w:val="00016B65"/>
    <w:rsid w:val="00020798"/>
    <w:rsid w:val="00020F29"/>
    <w:rsid w:val="0003101D"/>
    <w:rsid w:val="0003204B"/>
    <w:rsid w:val="0003595B"/>
    <w:rsid w:val="00042AF5"/>
    <w:rsid w:val="00050923"/>
    <w:rsid w:val="00053562"/>
    <w:rsid w:val="000745F5"/>
    <w:rsid w:val="00077A2C"/>
    <w:rsid w:val="000818D7"/>
    <w:rsid w:val="00082A5F"/>
    <w:rsid w:val="00083004"/>
    <w:rsid w:val="00084B13"/>
    <w:rsid w:val="000872E3"/>
    <w:rsid w:val="0009179C"/>
    <w:rsid w:val="00095091"/>
    <w:rsid w:val="000A3311"/>
    <w:rsid w:val="000B036F"/>
    <w:rsid w:val="000B0F05"/>
    <w:rsid w:val="000C0222"/>
    <w:rsid w:val="000C5745"/>
    <w:rsid w:val="000D178A"/>
    <w:rsid w:val="000E0CF0"/>
    <w:rsid w:val="000E78C2"/>
    <w:rsid w:val="000F5A84"/>
    <w:rsid w:val="000F741D"/>
    <w:rsid w:val="000F74F5"/>
    <w:rsid w:val="00100387"/>
    <w:rsid w:val="001058A5"/>
    <w:rsid w:val="00107560"/>
    <w:rsid w:val="00114A78"/>
    <w:rsid w:val="00124C32"/>
    <w:rsid w:val="001259F1"/>
    <w:rsid w:val="00135C5D"/>
    <w:rsid w:val="00142293"/>
    <w:rsid w:val="0014495E"/>
    <w:rsid w:val="00144AD0"/>
    <w:rsid w:val="00144F72"/>
    <w:rsid w:val="00146DA5"/>
    <w:rsid w:val="00175A1B"/>
    <w:rsid w:val="00175D46"/>
    <w:rsid w:val="001855DB"/>
    <w:rsid w:val="001865D6"/>
    <w:rsid w:val="00187855"/>
    <w:rsid w:val="001A3AD2"/>
    <w:rsid w:val="001B2137"/>
    <w:rsid w:val="001D3E73"/>
    <w:rsid w:val="001D52D8"/>
    <w:rsid w:val="001D59AF"/>
    <w:rsid w:val="001E51C7"/>
    <w:rsid w:val="001E6B2E"/>
    <w:rsid w:val="001F1BA4"/>
    <w:rsid w:val="001F1F46"/>
    <w:rsid w:val="001F2B19"/>
    <w:rsid w:val="001F2D1D"/>
    <w:rsid w:val="001F360C"/>
    <w:rsid w:val="001F3A0B"/>
    <w:rsid w:val="001F52C3"/>
    <w:rsid w:val="001F5D63"/>
    <w:rsid w:val="0020003D"/>
    <w:rsid w:val="00206D90"/>
    <w:rsid w:val="002107E1"/>
    <w:rsid w:val="00214950"/>
    <w:rsid w:val="002202C3"/>
    <w:rsid w:val="00220FF2"/>
    <w:rsid w:val="00224100"/>
    <w:rsid w:val="00224EDC"/>
    <w:rsid w:val="00235A6E"/>
    <w:rsid w:val="00236E7D"/>
    <w:rsid w:val="00240151"/>
    <w:rsid w:val="00245475"/>
    <w:rsid w:val="00245945"/>
    <w:rsid w:val="0025411B"/>
    <w:rsid w:val="00254FC0"/>
    <w:rsid w:val="00262DEB"/>
    <w:rsid w:val="002634E6"/>
    <w:rsid w:val="00263E1C"/>
    <w:rsid w:val="00266A38"/>
    <w:rsid w:val="00267C05"/>
    <w:rsid w:val="00287988"/>
    <w:rsid w:val="002905A2"/>
    <w:rsid w:val="002908C5"/>
    <w:rsid w:val="002976C2"/>
    <w:rsid w:val="002A2BAD"/>
    <w:rsid w:val="002A52F9"/>
    <w:rsid w:val="002B06B4"/>
    <w:rsid w:val="002B5981"/>
    <w:rsid w:val="002B5CC3"/>
    <w:rsid w:val="002D2A45"/>
    <w:rsid w:val="002E0DB0"/>
    <w:rsid w:val="002E454E"/>
    <w:rsid w:val="002F1386"/>
    <w:rsid w:val="00301A32"/>
    <w:rsid w:val="00303485"/>
    <w:rsid w:val="00303596"/>
    <w:rsid w:val="00314D43"/>
    <w:rsid w:val="0031588F"/>
    <w:rsid w:val="00315F6E"/>
    <w:rsid w:val="003245C0"/>
    <w:rsid w:val="003245C4"/>
    <w:rsid w:val="0032470F"/>
    <w:rsid w:val="00330624"/>
    <w:rsid w:val="003308B2"/>
    <w:rsid w:val="003309E0"/>
    <w:rsid w:val="00332BD3"/>
    <w:rsid w:val="00333BD1"/>
    <w:rsid w:val="00340053"/>
    <w:rsid w:val="00344506"/>
    <w:rsid w:val="00354971"/>
    <w:rsid w:val="00354D36"/>
    <w:rsid w:val="00357AEF"/>
    <w:rsid w:val="00362A13"/>
    <w:rsid w:val="00367148"/>
    <w:rsid w:val="00373A15"/>
    <w:rsid w:val="00374D97"/>
    <w:rsid w:val="00376308"/>
    <w:rsid w:val="003777C0"/>
    <w:rsid w:val="00377B40"/>
    <w:rsid w:val="0038397F"/>
    <w:rsid w:val="003871BE"/>
    <w:rsid w:val="00392C70"/>
    <w:rsid w:val="0039407A"/>
    <w:rsid w:val="003940A0"/>
    <w:rsid w:val="003A5A78"/>
    <w:rsid w:val="003A6B6E"/>
    <w:rsid w:val="003B04A2"/>
    <w:rsid w:val="003B1799"/>
    <w:rsid w:val="003C1D17"/>
    <w:rsid w:val="003C367D"/>
    <w:rsid w:val="003D0CE1"/>
    <w:rsid w:val="003D3550"/>
    <w:rsid w:val="003D4D5A"/>
    <w:rsid w:val="003E085D"/>
    <w:rsid w:val="003F122B"/>
    <w:rsid w:val="00401194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0175"/>
    <w:rsid w:val="0043761A"/>
    <w:rsid w:val="004414CD"/>
    <w:rsid w:val="00442E7F"/>
    <w:rsid w:val="004468EE"/>
    <w:rsid w:val="00465176"/>
    <w:rsid w:val="004672ED"/>
    <w:rsid w:val="0047287B"/>
    <w:rsid w:val="00475FCB"/>
    <w:rsid w:val="00477DBE"/>
    <w:rsid w:val="004812A5"/>
    <w:rsid w:val="00490BEB"/>
    <w:rsid w:val="004A1FCE"/>
    <w:rsid w:val="004A2A98"/>
    <w:rsid w:val="004A73FF"/>
    <w:rsid w:val="004B0D7E"/>
    <w:rsid w:val="004C14A9"/>
    <w:rsid w:val="004C1BCF"/>
    <w:rsid w:val="004D0FA1"/>
    <w:rsid w:val="004D221D"/>
    <w:rsid w:val="004D7D6F"/>
    <w:rsid w:val="004E7EEB"/>
    <w:rsid w:val="004F3ECA"/>
    <w:rsid w:val="004F47E0"/>
    <w:rsid w:val="0050526D"/>
    <w:rsid w:val="00505B2A"/>
    <w:rsid w:val="00507673"/>
    <w:rsid w:val="00507D29"/>
    <w:rsid w:val="00512C88"/>
    <w:rsid w:val="005165FE"/>
    <w:rsid w:val="00520A8F"/>
    <w:rsid w:val="005213BA"/>
    <w:rsid w:val="0052245F"/>
    <w:rsid w:val="00526264"/>
    <w:rsid w:val="005263E8"/>
    <w:rsid w:val="0052744F"/>
    <w:rsid w:val="005419A6"/>
    <w:rsid w:val="005442A6"/>
    <w:rsid w:val="005449EE"/>
    <w:rsid w:val="00546F9E"/>
    <w:rsid w:val="00550BAA"/>
    <w:rsid w:val="00555085"/>
    <w:rsid w:val="0055596F"/>
    <w:rsid w:val="00563E7A"/>
    <w:rsid w:val="00566F64"/>
    <w:rsid w:val="00575183"/>
    <w:rsid w:val="00576B09"/>
    <w:rsid w:val="005839C1"/>
    <w:rsid w:val="00585C4C"/>
    <w:rsid w:val="005863E5"/>
    <w:rsid w:val="00592F3D"/>
    <w:rsid w:val="005A287F"/>
    <w:rsid w:val="005A4984"/>
    <w:rsid w:val="005A668C"/>
    <w:rsid w:val="005A67F2"/>
    <w:rsid w:val="005B1C64"/>
    <w:rsid w:val="005B254C"/>
    <w:rsid w:val="005B43C9"/>
    <w:rsid w:val="005B7AE0"/>
    <w:rsid w:val="005C7262"/>
    <w:rsid w:val="005D3641"/>
    <w:rsid w:val="005D6866"/>
    <w:rsid w:val="005E20E1"/>
    <w:rsid w:val="005E43DB"/>
    <w:rsid w:val="005F022F"/>
    <w:rsid w:val="005F2C7A"/>
    <w:rsid w:val="00600C6D"/>
    <w:rsid w:val="0061413D"/>
    <w:rsid w:val="00621A8E"/>
    <w:rsid w:val="00623EE0"/>
    <w:rsid w:val="006300B3"/>
    <w:rsid w:val="00630C31"/>
    <w:rsid w:val="00633EE9"/>
    <w:rsid w:val="006376F0"/>
    <w:rsid w:val="00646B8E"/>
    <w:rsid w:val="00654C3B"/>
    <w:rsid w:val="006568AE"/>
    <w:rsid w:val="006578B5"/>
    <w:rsid w:val="00660DF5"/>
    <w:rsid w:val="00664FE0"/>
    <w:rsid w:val="00667CD2"/>
    <w:rsid w:val="00675A9F"/>
    <w:rsid w:val="0068442C"/>
    <w:rsid w:val="0069325A"/>
    <w:rsid w:val="006954CE"/>
    <w:rsid w:val="006A282D"/>
    <w:rsid w:val="006A7017"/>
    <w:rsid w:val="006B0C92"/>
    <w:rsid w:val="006B2087"/>
    <w:rsid w:val="006B27FE"/>
    <w:rsid w:val="006B3237"/>
    <w:rsid w:val="006B4230"/>
    <w:rsid w:val="006B5351"/>
    <w:rsid w:val="006C6A2E"/>
    <w:rsid w:val="006C6E59"/>
    <w:rsid w:val="006D7975"/>
    <w:rsid w:val="006E5E56"/>
    <w:rsid w:val="006F0CF6"/>
    <w:rsid w:val="006F1978"/>
    <w:rsid w:val="006F3394"/>
    <w:rsid w:val="006F5BED"/>
    <w:rsid w:val="006F66AD"/>
    <w:rsid w:val="007026E9"/>
    <w:rsid w:val="007113D8"/>
    <w:rsid w:val="00713237"/>
    <w:rsid w:val="00716894"/>
    <w:rsid w:val="00726BE8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6777D"/>
    <w:rsid w:val="00770E91"/>
    <w:rsid w:val="00774C0D"/>
    <w:rsid w:val="007764C0"/>
    <w:rsid w:val="00780271"/>
    <w:rsid w:val="007810B5"/>
    <w:rsid w:val="00790421"/>
    <w:rsid w:val="00792F2D"/>
    <w:rsid w:val="00796CBC"/>
    <w:rsid w:val="007A2392"/>
    <w:rsid w:val="007A663D"/>
    <w:rsid w:val="007B39EE"/>
    <w:rsid w:val="007B66A9"/>
    <w:rsid w:val="007C0DF4"/>
    <w:rsid w:val="007C5879"/>
    <w:rsid w:val="007D0B8C"/>
    <w:rsid w:val="007D7303"/>
    <w:rsid w:val="007E31C4"/>
    <w:rsid w:val="007E5122"/>
    <w:rsid w:val="007E7358"/>
    <w:rsid w:val="007E753F"/>
    <w:rsid w:val="008043F0"/>
    <w:rsid w:val="00810302"/>
    <w:rsid w:val="00810E86"/>
    <w:rsid w:val="00813166"/>
    <w:rsid w:val="00816166"/>
    <w:rsid w:val="00822AC2"/>
    <w:rsid w:val="00825F3D"/>
    <w:rsid w:val="00826416"/>
    <w:rsid w:val="00830B18"/>
    <w:rsid w:val="00831217"/>
    <w:rsid w:val="00832D1C"/>
    <w:rsid w:val="00837449"/>
    <w:rsid w:val="00837C3A"/>
    <w:rsid w:val="0084120A"/>
    <w:rsid w:val="008569D9"/>
    <w:rsid w:val="008671C0"/>
    <w:rsid w:val="008671CD"/>
    <w:rsid w:val="00867383"/>
    <w:rsid w:val="0088584E"/>
    <w:rsid w:val="00886485"/>
    <w:rsid w:val="00892ED1"/>
    <w:rsid w:val="008A0141"/>
    <w:rsid w:val="008A2C3F"/>
    <w:rsid w:val="008A3D3F"/>
    <w:rsid w:val="008A47EA"/>
    <w:rsid w:val="008A4902"/>
    <w:rsid w:val="008A552A"/>
    <w:rsid w:val="008B10C0"/>
    <w:rsid w:val="008B1179"/>
    <w:rsid w:val="008B1371"/>
    <w:rsid w:val="008B3580"/>
    <w:rsid w:val="008B4803"/>
    <w:rsid w:val="008C588C"/>
    <w:rsid w:val="008D32F8"/>
    <w:rsid w:val="008D3DA8"/>
    <w:rsid w:val="008D4C31"/>
    <w:rsid w:val="008E0276"/>
    <w:rsid w:val="008E2EA2"/>
    <w:rsid w:val="008F0255"/>
    <w:rsid w:val="008F14F0"/>
    <w:rsid w:val="009031FA"/>
    <w:rsid w:val="00906237"/>
    <w:rsid w:val="009144AE"/>
    <w:rsid w:val="00914774"/>
    <w:rsid w:val="00924B98"/>
    <w:rsid w:val="0092507D"/>
    <w:rsid w:val="00926DE0"/>
    <w:rsid w:val="00927362"/>
    <w:rsid w:val="009313A4"/>
    <w:rsid w:val="00936298"/>
    <w:rsid w:val="0093659B"/>
    <w:rsid w:val="00940F45"/>
    <w:rsid w:val="00946BC5"/>
    <w:rsid w:val="009517B6"/>
    <w:rsid w:val="00955F69"/>
    <w:rsid w:val="0096075C"/>
    <w:rsid w:val="00961996"/>
    <w:rsid w:val="00972240"/>
    <w:rsid w:val="00984B1C"/>
    <w:rsid w:val="00990492"/>
    <w:rsid w:val="00993217"/>
    <w:rsid w:val="00993A7D"/>
    <w:rsid w:val="00996EF8"/>
    <w:rsid w:val="009A029E"/>
    <w:rsid w:val="009A476B"/>
    <w:rsid w:val="009A4C9A"/>
    <w:rsid w:val="009B0C13"/>
    <w:rsid w:val="009B10AB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A01D0D"/>
    <w:rsid w:val="00A02D8B"/>
    <w:rsid w:val="00A0400A"/>
    <w:rsid w:val="00A04838"/>
    <w:rsid w:val="00A1215B"/>
    <w:rsid w:val="00A13344"/>
    <w:rsid w:val="00A13985"/>
    <w:rsid w:val="00A16766"/>
    <w:rsid w:val="00A21191"/>
    <w:rsid w:val="00A26547"/>
    <w:rsid w:val="00A33521"/>
    <w:rsid w:val="00A344C0"/>
    <w:rsid w:val="00A3481C"/>
    <w:rsid w:val="00A355F3"/>
    <w:rsid w:val="00A3694A"/>
    <w:rsid w:val="00A45DD5"/>
    <w:rsid w:val="00A47ADE"/>
    <w:rsid w:val="00A542E3"/>
    <w:rsid w:val="00A635E9"/>
    <w:rsid w:val="00A65A63"/>
    <w:rsid w:val="00A66846"/>
    <w:rsid w:val="00A71A9A"/>
    <w:rsid w:val="00A7250E"/>
    <w:rsid w:val="00A74FEF"/>
    <w:rsid w:val="00A7718D"/>
    <w:rsid w:val="00A811A7"/>
    <w:rsid w:val="00A816DF"/>
    <w:rsid w:val="00A85490"/>
    <w:rsid w:val="00A86281"/>
    <w:rsid w:val="00A93234"/>
    <w:rsid w:val="00A9531A"/>
    <w:rsid w:val="00AA11B7"/>
    <w:rsid w:val="00AA2781"/>
    <w:rsid w:val="00AA2E3E"/>
    <w:rsid w:val="00AA620A"/>
    <w:rsid w:val="00AB206D"/>
    <w:rsid w:val="00AB3C8E"/>
    <w:rsid w:val="00AB7142"/>
    <w:rsid w:val="00AC2D65"/>
    <w:rsid w:val="00AC5198"/>
    <w:rsid w:val="00AD381E"/>
    <w:rsid w:val="00AD6DF3"/>
    <w:rsid w:val="00AE1956"/>
    <w:rsid w:val="00AE296C"/>
    <w:rsid w:val="00AE377A"/>
    <w:rsid w:val="00AE52A2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4D11"/>
    <w:rsid w:val="00B4775F"/>
    <w:rsid w:val="00B51430"/>
    <w:rsid w:val="00B52D2B"/>
    <w:rsid w:val="00B56EEE"/>
    <w:rsid w:val="00B60DF8"/>
    <w:rsid w:val="00B620BF"/>
    <w:rsid w:val="00B632F2"/>
    <w:rsid w:val="00B66DF0"/>
    <w:rsid w:val="00B67674"/>
    <w:rsid w:val="00B77243"/>
    <w:rsid w:val="00B850E3"/>
    <w:rsid w:val="00B904C2"/>
    <w:rsid w:val="00B94F46"/>
    <w:rsid w:val="00BA5F9E"/>
    <w:rsid w:val="00BB024C"/>
    <w:rsid w:val="00BB6F3A"/>
    <w:rsid w:val="00BB7A76"/>
    <w:rsid w:val="00BC08BB"/>
    <w:rsid w:val="00BC1AA9"/>
    <w:rsid w:val="00BC1D3F"/>
    <w:rsid w:val="00BC4878"/>
    <w:rsid w:val="00BC4E84"/>
    <w:rsid w:val="00BC5A9C"/>
    <w:rsid w:val="00BD15FD"/>
    <w:rsid w:val="00BD186D"/>
    <w:rsid w:val="00BD194F"/>
    <w:rsid w:val="00BD3018"/>
    <w:rsid w:val="00BE0600"/>
    <w:rsid w:val="00BF3080"/>
    <w:rsid w:val="00BF6033"/>
    <w:rsid w:val="00BF7FDD"/>
    <w:rsid w:val="00C060B7"/>
    <w:rsid w:val="00C064B5"/>
    <w:rsid w:val="00C16D32"/>
    <w:rsid w:val="00C17882"/>
    <w:rsid w:val="00C22593"/>
    <w:rsid w:val="00C236FF"/>
    <w:rsid w:val="00C26668"/>
    <w:rsid w:val="00C27673"/>
    <w:rsid w:val="00C40558"/>
    <w:rsid w:val="00C40E35"/>
    <w:rsid w:val="00C47000"/>
    <w:rsid w:val="00C56C1A"/>
    <w:rsid w:val="00C63174"/>
    <w:rsid w:val="00C73030"/>
    <w:rsid w:val="00C84021"/>
    <w:rsid w:val="00C85A47"/>
    <w:rsid w:val="00C878A7"/>
    <w:rsid w:val="00C913F6"/>
    <w:rsid w:val="00C91C6A"/>
    <w:rsid w:val="00C9222E"/>
    <w:rsid w:val="00C93610"/>
    <w:rsid w:val="00C97047"/>
    <w:rsid w:val="00CA3878"/>
    <w:rsid w:val="00CA39D0"/>
    <w:rsid w:val="00CB36BC"/>
    <w:rsid w:val="00CB41FA"/>
    <w:rsid w:val="00CB7164"/>
    <w:rsid w:val="00CC3F93"/>
    <w:rsid w:val="00CC5082"/>
    <w:rsid w:val="00CC5B72"/>
    <w:rsid w:val="00CD03EE"/>
    <w:rsid w:val="00CD0A3C"/>
    <w:rsid w:val="00CF0596"/>
    <w:rsid w:val="00CF6962"/>
    <w:rsid w:val="00D00824"/>
    <w:rsid w:val="00D01B41"/>
    <w:rsid w:val="00D03396"/>
    <w:rsid w:val="00D0625E"/>
    <w:rsid w:val="00D06741"/>
    <w:rsid w:val="00D104BB"/>
    <w:rsid w:val="00D10C62"/>
    <w:rsid w:val="00D12EA5"/>
    <w:rsid w:val="00D1326F"/>
    <w:rsid w:val="00D14F17"/>
    <w:rsid w:val="00D24204"/>
    <w:rsid w:val="00D43772"/>
    <w:rsid w:val="00D47DE6"/>
    <w:rsid w:val="00D51F45"/>
    <w:rsid w:val="00D5279D"/>
    <w:rsid w:val="00D576AE"/>
    <w:rsid w:val="00D8074B"/>
    <w:rsid w:val="00D83A7A"/>
    <w:rsid w:val="00D9064B"/>
    <w:rsid w:val="00D910AF"/>
    <w:rsid w:val="00D94C8E"/>
    <w:rsid w:val="00DA305B"/>
    <w:rsid w:val="00DA6B27"/>
    <w:rsid w:val="00DB0F95"/>
    <w:rsid w:val="00DB6503"/>
    <w:rsid w:val="00DC2647"/>
    <w:rsid w:val="00DC383D"/>
    <w:rsid w:val="00DC7248"/>
    <w:rsid w:val="00DD0F55"/>
    <w:rsid w:val="00DD19D7"/>
    <w:rsid w:val="00DD45F2"/>
    <w:rsid w:val="00DD6A7F"/>
    <w:rsid w:val="00DD7A3D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1067F"/>
    <w:rsid w:val="00E10756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26A2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6E9B"/>
    <w:rsid w:val="00E775E4"/>
    <w:rsid w:val="00EC2878"/>
    <w:rsid w:val="00EC563B"/>
    <w:rsid w:val="00EC7465"/>
    <w:rsid w:val="00EC76CF"/>
    <w:rsid w:val="00ED2F17"/>
    <w:rsid w:val="00ED6C10"/>
    <w:rsid w:val="00EE0A1E"/>
    <w:rsid w:val="00EE3AB4"/>
    <w:rsid w:val="00EE4D6D"/>
    <w:rsid w:val="00EF0624"/>
    <w:rsid w:val="00EF5AF6"/>
    <w:rsid w:val="00F046EB"/>
    <w:rsid w:val="00F05F79"/>
    <w:rsid w:val="00F06F7C"/>
    <w:rsid w:val="00F07143"/>
    <w:rsid w:val="00F102EE"/>
    <w:rsid w:val="00F1557A"/>
    <w:rsid w:val="00F256C5"/>
    <w:rsid w:val="00F277D8"/>
    <w:rsid w:val="00F27DBA"/>
    <w:rsid w:val="00F338B3"/>
    <w:rsid w:val="00F365E9"/>
    <w:rsid w:val="00F37179"/>
    <w:rsid w:val="00F37386"/>
    <w:rsid w:val="00F420B1"/>
    <w:rsid w:val="00F604CE"/>
    <w:rsid w:val="00F6293B"/>
    <w:rsid w:val="00F65A90"/>
    <w:rsid w:val="00F72ADA"/>
    <w:rsid w:val="00F7558F"/>
    <w:rsid w:val="00F7743C"/>
    <w:rsid w:val="00F82504"/>
    <w:rsid w:val="00F86742"/>
    <w:rsid w:val="00F8794E"/>
    <w:rsid w:val="00F87E81"/>
    <w:rsid w:val="00F91321"/>
    <w:rsid w:val="00FA66E3"/>
    <w:rsid w:val="00FB2E5E"/>
    <w:rsid w:val="00FB4E66"/>
    <w:rsid w:val="00FB566A"/>
    <w:rsid w:val="00FB7E2D"/>
    <w:rsid w:val="00FD018D"/>
    <w:rsid w:val="00FD1FF6"/>
    <w:rsid w:val="00FD507B"/>
    <w:rsid w:val="00FE01EC"/>
    <w:rsid w:val="00FE0B86"/>
    <w:rsid w:val="00FE0CF2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5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282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291</cp:revision>
  <cp:lastPrinted>2019-03-25T16:16:00Z</cp:lastPrinted>
  <dcterms:created xsi:type="dcterms:W3CDTF">2016-08-19T21:06:00Z</dcterms:created>
  <dcterms:modified xsi:type="dcterms:W3CDTF">2022-09-14T16:02:00Z</dcterms:modified>
</cp:coreProperties>
</file>