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616F5" w:rsidRPr="00A616F5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>PACIENTE: Danilo Sousa de Oliveira</w:t>
      </w:r>
    </w:p>
    <w:p w:rsidR="00A616F5" w:rsidRPr="00A616F5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 xml:space="preserve">IDADE: 33 anos SEXO: M                    </w:t>
      </w:r>
    </w:p>
    <w:p w:rsidR="0069553E" w:rsidRDefault="00A616F5" w:rsidP="00A616F5">
      <w:pPr>
        <w:ind w:right="-99"/>
        <w:jc w:val="both"/>
        <w:rPr>
          <w:sz w:val="32"/>
          <w:szCs w:val="32"/>
        </w:rPr>
      </w:pPr>
      <w:r w:rsidRPr="00A616F5">
        <w:rPr>
          <w:sz w:val="32"/>
          <w:szCs w:val="32"/>
        </w:rPr>
        <w:t>DATA DO EXAME:12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FA4" w:rsidRDefault="00A35FA4">
      <w:r>
        <w:separator/>
      </w:r>
    </w:p>
  </w:endnote>
  <w:endnote w:type="continuationSeparator" w:id="0">
    <w:p w:rsidR="00A35FA4" w:rsidRDefault="00A35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A35FA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FA4" w:rsidRDefault="00A35FA4">
      <w:r>
        <w:separator/>
      </w:r>
    </w:p>
  </w:footnote>
  <w:footnote w:type="continuationSeparator" w:id="0">
    <w:p w:rsidR="00A35FA4" w:rsidRDefault="00A35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634</cp:revision>
  <cp:lastPrinted>1998-02-03T19:29:00Z</cp:lastPrinted>
  <dcterms:created xsi:type="dcterms:W3CDTF">2017-02-01T20:06:00Z</dcterms:created>
  <dcterms:modified xsi:type="dcterms:W3CDTF">2022-09-12T12:57:00Z</dcterms:modified>
</cp:coreProperties>
</file>