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140DE" w:rsidRPr="00D140DE">
        <w:rPr>
          <w:sz w:val="22"/>
        </w:rPr>
        <w:t>Danilo Sousa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140DE">
        <w:rPr>
          <w:sz w:val="22"/>
        </w:rPr>
        <w:t>33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864D5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140DE">
        <w:rPr>
          <w:sz w:val="22"/>
        </w:rPr>
        <w:t>12</w:t>
      </w:r>
      <w:r w:rsidR="00C779C5">
        <w:rPr>
          <w:sz w:val="22"/>
        </w:rPr>
        <w:t xml:space="preserve"> 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2F70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140DE">
        <w:t>10.3</w:t>
      </w:r>
      <w:bookmarkStart w:id="0" w:name="_GoBack"/>
      <w:bookmarkEnd w:id="0"/>
      <w:r w:rsidR="007D2227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140DE">
        <w:t>46.9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140DE">
        <w:rPr>
          <w:noProof/>
          <w:sz w:val="24"/>
        </w:rPr>
        <w:t>12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F56" w:rsidRDefault="00486F56">
      <w:r>
        <w:separator/>
      </w:r>
    </w:p>
  </w:endnote>
  <w:endnote w:type="continuationSeparator" w:id="0">
    <w:p w:rsidR="00486F56" w:rsidRDefault="00486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86F5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F56" w:rsidRDefault="00486F56">
      <w:r>
        <w:separator/>
      </w:r>
    </w:p>
  </w:footnote>
  <w:footnote w:type="continuationSeparator" w:id="0">
    <w:p w:rsidR="00486F56" w:rsidRDefault="00486F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52282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4428</cp:revision>
  <cp:lastPrinted>2022-03-24T14:28:00Z</cp:lastPrinted>
  <dcterms:created xsi:type="dcterms:W3CDTF">2016-03-08T22:06:00Z</dcterms:created>
  <dcterms:modified xsi:type="dcterms:W3CDTF">2022-09-12T12:56:00Z</dcterms:modified>
</cp:coreProperties>
</file>