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D0B45" w:rsidRPr="001D0B45" w:rsidRDefault="001D0B45" w:rsidP="001D0B45">
      <w:pPr>
        <w:ind w:right="-1141"/>
        <w:jc w:val="both"/>
        <w:rPr>
          <w:noProof/>
          <w:sz w:val="32"/>
        </w:rPr>
      </w:pPr>
      <w:r w:rsidRPr="001D0B45">
        <w:rPr>
          <w:noProof/>
          <w:sz w:val="32"/>
        </w:rPr>
        <w:t>PACIENTE: Arthur Ramalho Hoffmann</w:t>
      </w:r>
    </w:p>
    <w:p w:rsidR="001D0B45" w:rsidRPr="001D0B45" w:rsidRDefault="001D0B45" w:rsidP="001D0B45">
      <w:pPr>
        <w:ind w:right="-1141"/>
        <w:jc w:val="both"/>
        <w:rPr>
          <w:noProof/>
          <w:sz w:val="32"/>
        </w:rPr>
      </w:pPr>
      <w:r w:rsidRPr="001D0B45">
        <w:rPr>
          <w:noProof/>
          <w:sz w:val="32"/>
        </w:rPr>
        <w:t xml:space="preserve">IDADE: 22 anos SEXO: M                    </w:t>
      </w:r>
    </w:p>
    <w:p w:rsidR="0018552E" w:rsidRDefault="001D0B45" w:rsidP="001D0B45">
      <w:pPr>
        <w:ind w:right="-1141"/>
        <w:jc w:val="both"/>
        <w:rPr>
          <w:noProof/>
          <w:sz w:val="32"/>
        </w:rPr>
      </w:pPr>
      <w:r w:rsidRPr="001D0B45">
        <w:rPr>
          <w:noProof/>
          <w:sz w:val="32"/>
        </w:rPr>
        <w:t>DATA DO EXAME:9 set.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CC6" w:rsidRDefault="003F0CC6">
      <w:r>
        <w:separator/>
      </w:r>
    </w:p>
  </w:endnote>
  <w:endnote w:type="continuationSeparator" w:id="0">
    <w:p w:rsidR="003F0CC6" w:rsidRDefault="003F0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CC6" w:rsidRDefault="003F0CC6">
      <w:r>
        <w:separator/>
      </w:r>
    </w:p>
  </w:footnote>
  <w:footnote w:type="continuationSeparator" w:id="0">
    <w:p w:rsidR="003F0CC6" w:rsidRDefault="003F0C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B075D6-8EA7-4BDD-BE8F-0B29DF592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27201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1562</cp:revision>
  <cp:lastPrinted>1998-02-03T19:29:00Z</cp:lastPrinted>
  <dcterms:created xsi:type="dcterms:W3CDTF">2016-03-08T21:48:00Z</dcterms:created>
  <dcterms:modified xsi:type="dcterms:W3CDTF">2022-09-09T22:40:00Z</dcterms:modified>
</cp:coreProperties>
</file>