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Nome :  </w:t>
      </w:r>
      <w:r w:rsidRPr="002D3DCE">
        <w:rPr>
          <w:sz w:val="22"/>
        </w:rPr>
        <w:tab/>
      </w:r>
      <w:r w:rsidR="007B3B39" w:rsidRPr="007B3B39">
        <w:rPr>
          <w:sz w:val="22"/>
        </w:rPr>
        <w:t>Edlyn Rose de Oliveira Pastana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Idade :  </w:t>
      </w:r>
      <w:r w:rsidRPr="002D3DCE">
        <w:rPr>
          <w:sz w:val="22"/>
        </w:rPr>
        <w:tab/>
      </w:r>
      <w:r w:rsidR="00B2161C">
        <w:rPr>
          <w:sz w:val="22"/>
        </w:rPr>
        <w:t>3</w:t>
      </w:r>
      <w:r w:rsidR="00A7329F">
        <w:rPr>
          <w:sz w:val="22"/>
        </w:rPr>
        <w:t>5</w:t>
      </w:r>
      <w:r w:rsidRPr="002D3DCE">
        <w:rPr>
          <w:sz w:val="22"/>
        </w:rPr>
        <w:t xml:space="preserve"> anos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Indicação            </w:t>
      </w:r>
      <w:r w:rsidR="007B3B39">
        <w:rPr>
          <w:sz w:val="22"/>
        </w:rPr>
        <w:t>Ansiedade/Deficit atencao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Data:                   </w:t>
      </w:r>
      <w:r w:rsidR="007B3B39">
        <w:rPr>
          <w:sz w:val="22"/>
        </w:rPr>
        <w:t>9 set. 22</w:t>
      </w:r>
      <w:bookmarkStart w:id="0" w:name="_GoBack"/>
      <w:bookmarkEnd w:id="0"/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Medico:              Dr.Claudio Oppenheimer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Terapêutica :</w:t>
      </w:r>
      <w:r w:rsidRPr="002D3DCE">
        <w:rPr>
          <w:sz w:val="22"/>
        </w:rPr>
        <w:tab/>
        <w:t>Ndn</w:t>
      </w:r>
    </w:p>
    <w:p w:rsidR="00EB1180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Lateralidade :</w:t>
      </w:r>
      <w:r w:rsidRPr="002D3DCE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B3B39">
        <w:rPr>
          <w:noProof/>
          <w:sz w:val="24"/>
        </w:rPr>
        <w:t>9 de setembro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6FF" w:rsidRDefault="00BF36FF">
      <w:r>
        <w:separator/>
      </w:r>
    </w:p>
  </w:endnote>
  <w:endnote w:type="continuationSeparator" w:id="0">
    <w:p w:rsidR="00BF36FF" w:rsidRDefault="00BF3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6FF" w:rsidRDefault="00BF36FF">
      <w:r>
        <w:separator/>
      </w:r>
    </w:p>
  </w:footnote>
  <w:footnote w:type="continuationSeparator" w:id="0">
    <w:p w:rsidR="00BF36FF" w:rsidRDefault="00BF36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472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139</cp:revision>
  <cp:lastPrinted>2011-05-26T22:39:00Z</cp:lastPrinted>
  <dcterms:created xsi:type="dcterms:W3CDTF">2019-02-08T15:27:00Z</dcterms:created>
  <dcterms:modified xsi:type="dcterms:W3CDTF">2022-09-09T22:22:00Z</dcterms:modified>
</cp:coreProperties>
</file>