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42264" w:rsidRPr="00442264">
        <w:rPr>
          <w:sz w:val="22"/>
        </w:rPr>
        <w:t>Dulcinery de Sousa Santana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D1A2D">
        <w:rPr>
          <w:sz w:val="22"/>
        </w:rPr>
        <w:t>5</w:t>
      </w:r>
      <w:r w:rsidR="00442264">
        <w:rPr>
          <w:sz w:val="22"/>
        </w:rPr>
        <w:t>9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D1A2D">
        <w:rPr>
          <w:sz w:val="22"/>
        </w:rPr>
        <w:t>DCL</w:t>
      </w:r>
      <w:r w:rsidR="00442264">
        <w:rPr>
          <w:sz w:val="22"/>
        </w:rPr>
        <w:t>/Ansiedade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8D1A2D">
        <w:rPr>
          <w:sz w:val="22"/>
        </w:rPr>
        <w:t>9</w:t>
      </w:r>
      <w:r w:rsidR="00C779C5">
        <w:rPr>
          <w:sz w:val="22"/>
        </w:rPr>
        <w:t xml:space="preserve">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42264">
        <w:t>7.6</w:t>
      </w:r>
      <w:bookmarkStart w:id="0" w:name="_GoBack"/>
      <w:bookmarkEnd w:id="0"/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42264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6E0F">
        <w:rPr>
          <w:noProof/>
          <w:sz w:val="24"/>
        </w:rPr>
        <w:t>9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A01" w:rsidRDefault="00E00A01">
      <w:r>
        <w:separator/>
      </w:r>
    </w:p>
  </w:endnote>
  <w:endnote w:type="continuationSeparator" w:id="0">
    <w:p w:rsidR="00E00A01" w:rsidRDefault="00E00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00A0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A01" w:rsidRDefault="00E00A01">
      <w:r>
        <w:separator/>
      </w:r>
    </w:p>
  </w:footnote>
  <w:footnote w:type="continuationSeparator" w:id="0">
    <w:p w:rsidR="00E00A01" w:rsidRDefault="00E00A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01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52273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4426</cp:revision>
  <cp:lastPrinted>2022-03-24T14:28:00Z</cp:lastPrinted>
  <dcterms:created xsi:type="dcterms:W3CDTF">2016-03-08T22:06:00Z</dcterms:created>
  <dcterms:modified xsi:type="dcterms:W3CDTF">2022-09-09T22:09:00Z</dcterms:modified>
</cp:coreProperties>
</file>