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223971" w:rsidRPr="00223971" w:rsidRDefault="00223971" w:rsidP="00223971">
      <w:pPr>
        <w:ind w:right="-1141"/>
        <w:jc w:val="both"/>
        <w:rPr>
          <w:noProof/>
          <w:sz w:val="32"/>
        </w:rPr>
      </w:pPr>
      <w:r w:rsidRPr="00223971">
        <w:rPr>
          <w:noProof/>
          <w:sz w:val="32"/>
        </w:rPr>
        <w:t>PACIENTE: Maria de Fatima Rodrigues Chaves</w:t>
      </w:r>
    </w:p>
    <w:p w:rsidR="00223971" w:rsidRPr="00223971" w:rsidRDefault="00223971" w:rsidP="00223971">
      <w:pPr>
        <w:ind w:right="-1141"/>
        <w:jc w:val="both"/>
        <w:rPr>
          <w:noProof/>
          <w:sz w:val="32"/>
        </w:rPr>
      </w:pPr>
      <w:r w:rsidRPr="00223971">
        <w:rPr>
          <w:noProof/>
          <w:sz w:val="32"/>
        </w:rPr>
        <w:t xml:space="preserve">IDADE: 53 anos SEXO: F                     </w:t>
      </w:r>
    </w:p>
    <w:p w:rsidR="0018552E" w:rsidRDefault="00223971" w:rsidP="00223971">
      <w:pPr>
        <w:ind w:right="-1141"/>
        <w:jc w:val="both"/>
        <w:rPr>
          <w:noProof/>
          <w:sz w:val="32"/>
        </w:rPr>
      </w:pPr>
      <w:r w:rsidRPr="00223971">
        <w:rPr>
          <w:noProof/>
          <w:sz w:val="32"/>
        </w:rPr>
        <w:t>DATA DO EXAME:9 set.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5908" w:rsidRDefault="00545908">
      <w:r>
        <w:separator/>
      </w:r>
    </w:p>
  </w:endnote>
  <w:endnote w:type="continuationSeparator" w:id="0">
    <w:p w:rsidR="00545908" w:rsidRDefault="00545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5908" w:rsidRDefault="00545908">
      <w:r>
        <w:separator/>
      </w:r>
    </w:p>
  </w:footnote>
  <w:footnote w:type="continuationSeparator" w:id="0">
    <w:p w:rsidR="00545908" w:rsidRDefault="005459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5908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500733-B264-4D2B-B5C5-46DBCF4C5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27183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1560</cp:revision>
  <cp:lastPrinted>1998-02-03T19:29:00Z</cp:lastPrinted>
  <dcterms:created xsi:type="dcterms:W3CDTF">2016-03-08T21:48:00Z</dcterms:created>
  <dcterms:modified xsi:type="dcterms:W3CDTF">2022-09-09T22:00:00Z</dcterms:modified>
</cp:coreProperties>
</file>