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D1A2D" w:rsidRPr="008D1A2D">
        <w:rPr>
          <w:sz w:val="22"/>
        </w:rPr>
        <w:t>Maria de Fatima Rodrigues Chaves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D1A2D">
        <w:rPr>
          <w:sz w:val="22"/>
        </w:rPr>
        <w:t>5</w:t>
      </w:r>
      <w:r w:rsidR="00896E0F">
        <w:rPr>
          <w:sz w:val="22"/>
        </w:rPr>
        <w:t>3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D1A2D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8D1A2D">
        <w:rPr>
          <w:sz w:val="22"/>
        </w:rPr>
        <w:t>9</w:t>
      </w:r>
      <w:bookmarkStart w:id="0" w:name="_GoBack"/>
      <w:bookmarkEnd w:id="0"/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E6E27">
        <w:t>10.7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E6E27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E0F">
        <w:rPr>
          <w:noProof/>
          <w:sz w:val="24"/>
        </w:rPr>
        <w:t>9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973" w:rsidRDefault="00EF5973">
      <w:r>
        <w:separator/>
      </w:r>
    </w:p>
  </w:endnote>
  <w:endnote w:type="continuationSeparator" w:id="0">
    <w:p w:rsidR="00EF5973" w:rsidRDefault="00EF5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F597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973" w:rsidRDefault="00EF5973">
      <w:r>
        <w:separator/>
      </w:r>
    </w:p>
  </w:footnote>
  <w:footnote w:type="continuationSeparator" w:id="0">
    <w:p w:rsidR="00EF5973" w:rsidRDefault="00EF59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973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52273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4424</cp:revision>
  <cp:lastPrinted>2022-03-24T14:28:00Z</cp:lastPrinted>
  <dcterms:created xsi:type="dcterms:W3CDTF">2016-03-08T22:06:00Z</dcterms:created>
  <dcterms:modified xsi:type="dcterms:W3CDTF">2022-09-09T21:58:00Z</dcterms:modified>
</cp:coreProperties>
</file>