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C8B" w:rsidRPr="005B1BD4" w:rsidRDefault="001F4D0F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DOPPLER</w:t>
      </w:r>
      <w:r w:rsidR="00D778EC" w:rsidRPr="005B1BD4">
        <w:rPr>
          <w:b/>
          <w:noProof/>
          <w:sz w:val="32"/>
        </w:rPr>
        <w:t xml:space="preserve"> COLORIDO</w:t>
      </w:r>
      <w:r w:rsidR="00465A60" w:rsidRPr="005B1BD4"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TRANSCRANIANO</w:t>
      </w:r>
    </w:p>
    <w:p w:rsidR="00A06D3D" w:rsidRDefault="00A06D3D" w:rsidP="001E52E2">
      <w:pPr>
        <w:ind w:left="1440" w:right="-99" w:firstLine="885"/>
        <w:jc w:val="both"/>
        <w:rPr>
          <w:b/>
          <w:noProof/>
          <w:sz w:val="32"/>
        </w:rPr>
      </w:pPr>
      <w:r w:rsidRPr="005B1BD4">
        <w:rPr>
          <w:b/>
          <w:noProof/>
          <w:sz w:val="32"/>
        </w:rPr>
        <w:t xml:space="preserve">            DOPPLER EXTRACRANIANO</w:t>
      </w:r>
    </w:p>
    <w:p w:rsidR="00550BAA" w:rsidRPr="00FC14E5" w:rsidRDefault="005F5C8B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</w:t>
      </w:r>
    </w:p>
    <w:p w:rsidR="00E247CF" w:rsidRPr="00E247CF" w:rsidRDefault="00E247CF" w:rsidP="00E247CF">
      <w:pPr>
        <w:ind w:right="-99"/>
        <w:jc w:val="both"/>
        <w:rPr>
          <w:sz w:val="32"/>
          <w:szCs w:val="32"/>
        </w:rPr>
      </w:pPr>
      <w:r w:rsidRPr="00E247CF">
        <w:rPr>
          <w:sz w:val="32"/>
          <w:szCs w:val="32"/>
        </w:rPr>
        <w:t>PACIENTE: Vanessa S.A.da Silva</w:t>
      </w:r>
    </w:p>
    <w:p w:rsidR="00E247CF" w:rsidRPr="00E247CF" w:rsidRDefault="00E247CF" w:rsidP="00E247CF">
      <w:pPr>
        <w:ind w:right="-99"/>
        <w:jc w:val="both"/>
        <w:rPr>
          <w:sz w:val="32"/>
          <w:szCs w:val="32"/>
        </w:rPr>
      </w:pPr>
      <w:r w:rsidRPr="00E247CF">
        <w:rPr>
          <w:sz w:val="32"/>
          <w:szCs w:val="32"/>
        </w:rPr>
        <w:t xml:space="preserve">IDADE: 33 anos SEXO: F                     </w:t>
      </w:r>
    </w:p>
    <w:p w:rsidR="0069553E" w:rsidRDefault="00E247CF" w:rsidP="00E247CF">
      <w:pPr>
        <w:ind w:right="-99"/>
        <w:jc w:val="both"/>
        <w:rPr>
          <w:sz w:val="32"/>
          <w:szCs w:val="32"/>
        </w:rPr>
      </w:pPr>
      <w:r w:rsidRPr="00E247CF">
        <w:rPr>
          <w:sz w:val="32"/>
          <w:szCs w:val="32"/>
        </w:rPr>
        <w:t>DATA DO EXAME:5 set. 22</w:t>
      </w:r>
      <w:bookmarkStart w:id="0" w:name="_GoBack"/>
      <w:bookmarkEnd w:id="0"/>
    </w:p>
    <w:p w:rsidR="00AC1786" w:rsidRDefault="00AC1786" w:rsidP="00AC1786">
      <w:pPr>
        <w:ind w:right="-99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Insonadas as artérias do polígono de Willis e sistema vertebro-basilar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 cada 2</w:t>
      </w:r>
      <w:r w:rsidRPr="00FC14E5">
        <w:rPr>
          <w:b/>
          <w:noProof/>
          <w:sz w:val="28"/>
        </w:rPr>
        <w:t xml:space="preserve">mm </w:t>
      </w:r>
      <w:r w:rsidRPr="00FC14E5">
        <w:rPr>
          <w:noProof/>
          <w:sz w:val="28"/>
        </w:rPr>
        <w:t xml:space="preserve">de profundidade através das janelas temporais, occiptais,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e orbitais, encontramos: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FC14E5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FC14E5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cerebrais posteriores (P1) e (P2) apresentam velocidades do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estao 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oftálmicas apresentam velocidades de fluxo sanguíneo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vertebrais (segmento intracraniano) </w:t>
      </w:r>
      <w:r w:rsidR="00A81951">
        <w:rPr>
          <w:noProof/>
          <w:sz w:val="28"/>
        </w:rPr>
        <w:t>,</w:t>
      </w:r>
      <w:r w:rsidRPr="00FC14E5">
        <w:rPr>
          <w:noProof/>
          <w:sz w:val="28"/>
        </w:rPr>
        <w:t xml:space="preserve"> artérias cerebelar póstero-inferior </w:t>
      </w:r>
      <w:r w:rsidR="00A81951">
        <w:rPr>
          <w:noProof/>
          <w:sz w:val="28"/>
        </w:rPr>
        <w:t>,as arterias carotidas internas ,</w:t>
      </w:r>
      <w:r w:rsidRPr="00FC14E5">
        <w:rPr>
          <w:noProof/>
          <w:sz w:val="28"/>
        </w:rPr>
        <w:t>apresentam velocidades de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 artéria basilar apresenta velocidades do fluxo sanguíneo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2D1079" w:rsidRDefault="00550BAA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Doppler transcraniano</w:t>
      </w:r>
      <w:r w:rsidR="00E004B7" w:rsidRPr="00FD44D8">
        <w:rPr>
          <w:sz w:val="28"/>
          <w:szCs w:val="28"/>
        </w:rPr>
        <w:t xml:space="preserve"> </w:t>
      </w:r>
      <w:r w:rsidR="00977933" w:rsidRPr="00FD44D8">
        <w:rPr>
          <w:sz w:val="28"/>
          <w:szCs w:val="28"/>
        </w:rPr>
        <w:t>compativel com</w:t>
      </w:r>
      <w:r w:rsidR="002D1079" w:rsidRPr="00FD44D8">
        <w:rPr>
          <w:sz w:val="28"/>
          <w:szCs w:val="28"/>
        </w:rPr>
        <w:t>:</w:t>
      </w:r>
    </w:p>
    <w:p w:rsidR="002D1079" w:rsidRPr="00FD44D8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1.C</w:t>
      </w:r>
      <w:r w:rsidR="00977933" w:rsidRPr="00FD44D8">
        <w:rPr>
          <w:sz w:val="28"/>
          <w:szCs w:val="28"/>
        </w:rPr>
        <w:t>efaleia vascular,sugestivo de disautonomia cerebro-vascular</w:t>
      </w:r>
      <w:r w:rsidRPr="00FD44D8">
        <w:rPr>
          <w:sz w:val="28"/>
          <w:szCs w:val="28"/>
        </w:rPr>
        <w:t>.</w:t>
      </w:r>
    </w:p>
    <w:p w:rsidR="006B2A70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2.A</w:t>
      </w:r>
      <w:r w:rsidR="00E004B7" w:rsidRPr="00FD44D8">
        <w:rPr>
          <w:sz w:val="28"/>
          <w:szCs w:val="28"/>
        </w:rPr>
        <w:t>umento</w:t>
      </w:r>
      <w:r w:rsidR="00550BAA" w:rsidRPr="00FD44D8">
        <w:rPr>
          <w:sz w:val="28"/>
          <w:szCs w:val="28"/>
        </w:rPr>
        <w:t xml:space="preserve"> das velocidades de fluxo sanguineos das artérias da circulação anterior.</w:t>
      </w:r>
      <w:r w:rsidR="002441B5" w:rsidRPr="00FD44D8">
        <w:rPr>
          <w:sz w:val="28"/>
          <w:szCs w:val="28"/>
        </w:rPr>
        <w:t xml:space="preserve"> </w:t>
      </w:r>
    </w:p>
    <w:p w:rsidR="00550BAA" w:rsidRDefault="006B2A70" w:rsidP="00550BAA">
      <w:pPr>
        <w:jc w:val="both"/>
      </w:pPr>
      <w:r>
        <w:rPr>
          <w:sz w:val="28"/>
          <w:szCs w:val="28"/>
        </w:rPr>
        <w:t>3.Pressao intracraniana normal.</w:t>
      </w:r>
      <w:r w:rsidR="00550BAA" w:rsidRPr="00FC14E5">
        <w:tab/>
      </w:r>
    </w:p>
    <w:p w:rsidR="00550BAA" w:rsidRDefault="00550BAA" w:rsidP="00550BAA">
      <w:pPr>
        <w:jc w:val="both"/>
      </w:pPr>
    </w:p>
    <w:p w:rsidR="00FD44D8" w:rsidRPr="00FC14E5" w:rsidRDefault="00FD44D8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</w:t>
      </w:r>
      <w:r w:rsidRPr="00FD44D8">
        <w:rPr>
          <w:b/>
          <w:sz w:val="24"/>
          <w:szCs w:val="24"/>
        </w:rPr>
        <w:t>Dr. Claudio Oppenheimer</w:t>
      </w:r>
      <w:r w:rsidR="00FD44D8">
        <w:rPr>
          <w:b/>
          <w:sz w:val="22"/>
          <w:szCs w:val="22"/>
        </w:rPr>
        <w:t xml:space="preserve">  </w:t>
      </w:r>
      <w:r w:rsidR="00FD44D8" w:rsidRPr="00FD44D8">
        <w:rPr>
          <w:b/>
          <w:sz w:val="16"/>
          <w:szCs w:val="16"/>
        </w:rPr>
        <w:t>CRMSP:62357</w:t>
      </w:r>
      <w:r w:rsidRPr="00FD44D8">
        <w:rPr>
          <w:b/>
          <w:sz w:val="16"/>
          <w:szCs w:val="16"/>
        </w:rPr>
        <w:t xml:space="preserve">  CRM</w:t>
      </w:r>
      <w:r w:rsidR="00FD44D8" w:rsidRPr="00FD44D8">
        <w:rPr>
          <w:b/>
          <w:sz w:val="16"/>
          <w:szCs w:val="16"/>
        </w:rPr>
        <w:t>DF</w:t>
      </w:r>
      <w:r w:rsidRPr="00FD44D8">
        <w:rPr>
          <w:b/>
          <w:sz w:val="16"/>
          <w:szCs w:val="16"/>
        </w:rPr>
        <w:t>:11095</w:t>
      </w:r>
      <w:r w:rsidR="00F019AB">
        <w:rPr>
          <w:b/>
          <w:sz w:val="16"/>
          <w:szCs w:val="16"/>
        </w:rPr>
        <w:t xml:space="preserve"> RQE:2642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     Neurologista do Hospital Israelita Albert Einstein de São Paulo</w:t>
      </w:r>
    </w:p>
    <w:sectPr w:rsidR="00C550F9" w:rsidRPr="00550BAA" w:rsidSect="009E16CB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0070" w:rsidRDefault="00990070">
      <w:r>
        <w:separator/>
      </w:r>
    </w:p>
  </w:endnote>
  <w:endnote w:type="continuationSeparator" w:id="0">
    <w:p w:rsidR="00990070" w:rsidRDefault="009900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8A4E24" w:rsidRDefault="00990070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8A4E24" w:rsidRPr="003C412B">
        <w:rPr>
          <w:rStyle w:val="Hyperlink"/>
          <w:b/>
        </w:rPr>
        <w:t>www.neurofis.com.br</w:t>
      </w:r>
    </w:hyperlink>
    <w:r w:rsidR="008A4E24">
      <w:rPr>
        <w:b/>
      </w:rPr>
      <w:t xml:space="preserve">     contato@neurofis.com.br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0070" w:rsidRDefault="00990070">
      <w:r>
        <w:separator/>
      </w:r>
    </w:p>
  </w:footnote>
  <w:footnote w:type="continuationSeparator" w:id="0">
    <w:p w:rsidR="00990070" w:rsidRDefault="009900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699"/>
    <w:rsid w:val="0000108B"/>
    <w:rsid w:val="0000190E"/>
    <w:rsid w:val="000028D1"/>
    <w:rsid w:val="00002A4E"/>
    <w:rsid w:val="00003CF4"/>
    <w:rsid w:val="00004990"/>
    <w:rsid w:val="0000709C"/>
    <w:rsid w:val="000124FA"/>
    <w:rsid w:val="000134B6"/>
    <w:rsid w:val="00014A70"/>
    <w:rsid w:val="00014E78"/>
    <w:rsid w:val="00014EE5"/>
    <w:rsid w:val="00017618"/>
    <w:rsid w:val="00017A15"/>
    <w:rsid w:val="000204B3"/>
    <w:rsid w:val="0002198E"/>
    <w:rsid w:val="00022502"/>
    <w:rsid w:val="000225E8"/>
    <w:rsid w:val="000232A5"/>
    <w:rsid w:val="000239C9"/>
    <w:rsid w:val="00023B80"/>
    <w:rsid w:val="00024DA6"/>
    <w:rsid w:val="00025A32"/>
    <w:rsid w:val="00026CBB"/>
    <w:rsid w:val="000274D0"/>
    <w:rsid w:val="00027823"/>
    <w:rsid w:val="00027C27"/>
    <w:rsid w:val="0003154C"/>
    <w:rsid w:val="000320EC"/>
    <w:rsid w:val="00034967"/>
    <w:rsid w:val="00040AB6"/>
    <w:rsid w:val="00040B62"/>
    <w:rsid w:val="0004100F"/>
    <w:rsid w:val="000421B7"/>
    <w:rsid w:val="0004295F"/>
    <w:rsid w:val="00044CD9"/>
    <w:rsid w:val="000452D7"/>
    <w:rsid w:val="00051688"/>
    <w:rsid w:val="000519B5"/>
    <w:rsid w:val="00052CAE"/>
    <w:rsid w:val="00054BDD"/>
    <w:rsid w:val="000553DB"/>
    <w:rsid w:val="00055CB7"/>
    <w:rsid w:val="00063504"/>
    <w:rsid w:val="00064C3A"/>
    <w:rsid w:val="000658E4"/>
    <w:rsid w:val="00066D65"/>
    <w:rsid w:val="0007015A"/>
    <w:rsid w:val="0007054C"/>
    <w:rsid w:val="00070C52"/>
    <w:rsid w:val="00071F84"/>
    <w:rsid w:val="00073922"/>
    <w:rsid w:val="0007726E"/>
    <w:rsid w:val="0007789B"/>
    <w:rsid w:val="00080AC9"/>
    <w:rsid w:val="00080D8F"/>
    <w:rsid w:val="00081E3D"/>
    <w:rsid w:val="00082E4F"/>
    <w:rsid w:val="00083FEF"/>
    <w:rsid w:val="00090246"/>
    <w:rsid w:val="000914A8"/>
    <w:rsid w:val="0009239B"/>
    <w:rsid w:val="00092E46"/>
    <w:rsid w:val="00093819"/>
    <w:rsid w:val="00093B2B"/>
    <w:rsid w:val="000945A2"/>
    <w:rsid w:val="000962EF"/>
    <w:rsid w:val="00096C25"/>
    <w:rsid w:val="0009716C"/>
    <w:rsid w:val="000A0852"/>
    <w:rsid w:val="000A21DC"/>
    <w:rsid w:val="000A2D43"/>
    <w:rsid w:val="000A471A"/>
    <w:rsid w:val="000A48A6"/>
    <w:rsid w:val="000A4ABC"/>
    <w:rsid w:val="000A4BC6"/>
    <w:rsid w:val="000A7534"/>
    <w:rsid w:val="000A7C48"/>
    <w:rsid w:val="000B3250"/>
    <w:rsid w:val="000B33A8"/>
    <w:rsid w:val="000B342D"/>
    <w:rsid w:val="000B3ED5"/>
    <w:rsid w:val="000B4C36"/>
    <w:rsid w:val="000B72BA"/>
    <w:rsid w:val="000B769D"/>
    <w:rsid w:val="000B7993"/>
    <w:rsid w:val="000B7AE4"/>
    <w:rsid w:val="000C0F4E"/>
    <w:rsid w:val="000C17DB"/>
    <w:rsid w:val="000C1A78"/>
    <w:rsid w:val="000C2801"/>
    <w:rsid w:val="000C2EEC"/>
    <w:rsid w:val="000D0E66"/>
    <w:rsid w:val="000D1A45"/>
    <w:rsid w:val="000D3F0E"/>
    <w:rsid w:val="000D6348"/>
    <w:rsid w:val="000D66F2"/>
    <w:rsid w:val="000D7E17"/>
    <w:rsid w:val="000E17B2"/>
    <w:rsid w:val="000E28AE"/>
    <w:rsid w:val="000E409D"/>
    <w:rsid w:val="000E4AA7"/>
    <w:rsid w:val="000E6330"/>
    <w:rsid w:val="000F02F8"/>
    <w:rsid w:val="000F0922"/>
    <w:rsid w:val="000F298C"/>
    <w:rsid w:val="000F3B88"/>
    <w:rsid w:val="000F3D5C"/>
    <w:rsid w:val="000F4349"/>
    <w:rsid w:val="000F4A07"/>
    <w:rsid w:val="000F50F6"/>
    <w:rsid w:val="000F5A78"/>
    <w:rsid w:val="000F62F1"/>
    <w:rsid w:val="000F6421"/>
    <w:rsid w:val="0010113A"/>
    <w:rsid w:val="00101727"/>
    <w:rsid w:val="00103431"/>
    <w:rsid w:val="00106CA9"/>
    <w:rsid w:val="00110866"/>
    <w:rsid w:val="00110B29"/>
    <w:rsid w:val="00110E93"/>
    <w:rsid w:val="001110F4"/>
    <w:rsid w:val="0011297A"/>
    <w:rsid w:val="00113EF5"/>
    <w:rsid w:val="001143A3"/>
    <w:rsid w:val="001149FE"/>
    <w:rsid w:val="00116B43"/>
    <w:rsid w:val="00117CE5"/>
    <w:rsid w:val="00123749"/>
    <w:rsid w:val="001245A4"/>
    <w:rsid w:val="0012461D"/>
    <w:rsid w:val="001268BB"/>
    <w:rsid w:val="0012771E"/>
    <w:rsid w:val="0013027E"/>
    <w:rsid w:val="00130EF6"/>
    <w:rsid w:val="00131CE4"/>
    <w:rsid w:val="00132240"/>
    <w:rsid w:val="001325D4"/>
    <w:rsid w:val="00132ADB"/>
    <w:rsid w:val="0013302F"/>
    <w:rsid w:val="001332B4"/>
    <w:rsid w:val="001336DE"/>
    <w:rsid w:val="00133A5C"/>
    <w:rsid w:val="001364CC"/>
    <w:rsid w:val="00137394"/>
    <w:rsid w:val="001375F2"/>
    <w:rsid w:val="00137B95"/>
    <w:rsid w:val="00140538"/>
    <w:rsid w:val="00140AA5"/>
    <w:rsid w:val="001416F3"/>
    <w:rsid w:val="0014187A"/>
    <w:rsid w:val="00142DE7"/>
    <w:rsid w:val="00144825"/>
    <w:rsid w:val="00144905"/>
    <w:rsid w:val="00144C8A"/>
    <w:rsid w:val="001479B6"/>
    <w:rsid w:val="001512BB"/>
    <w:rsid w:val="00152598"/>
    <w:rsid w:val="00152BFC"/>
    <w:rsid w:val="0015406E"/>
    <w:rsid w:val="0015468D"/>
    <w:rsid w:val="00154746"/>
    <w:rsid w:val="001567E4"/>
    <w:rsid w:val="00156B88"/>
    <w:rsid w:val="00156E2B"/>
    <w:rsid w:val="0015702B"/>
    <w:rsid w:val="00165C8B"/>
    <w:rsid w:val="001702EB"/>
    <w:rsid w:val="001703B0"/>
    <w:rsid w:val="0017220E"/>
    <w:rsid w:val="00175304"/>
    <w:rsid w:val="001767B7"/>
    <w:rsid w:val="0018797E"/>
    <w:rsid w:val="00187AD3"/>
    <w:rsid w:val="00187C00"/>
    <w:rsid w:val="001911E5"/>
    <w:rsid w:val="00191885"/>
    <w:rsid w:val="00193177"/>
    <w:rsid w:val="001933C5"/>
    <w:rsid w:val="00194B44"/>
    <w:rsid w:val="00196B5E"/>
    <w:rsid w:val="00196CF8"/>
    <w:rsid w:val="00197C04"/>
    <w:rsid w:val="001A2728"/>
    <w:rsid w:val="001A3E1A"/>
    <w:rsid w:val="001A4EFB"/>
    <w:rsid w:val="001A589C"/>
    <w:rsid w:val="001B0B47"/>
    <w:rsid w:val="001B2F74"/>
    <w:rsid w:val="001B3FA0"/>
    <w:rsid w:val="001B67F3"/>
    <w:rsid w:val="001B73EF"/>
    <w:rsid w:val="001C129B"/>
    <w:rsid w:val="001C1934"/>
    <w:rsid w:val="001C2977"/>
    <w:rsid w:val="001C2BD3"/>
    <w:rsid w:val="001C4166"/>
    <w:rsid w:val="001C53F9"/>
    <w:rsid w:val="001C6617"/>
    <w:rsid w:val="001D2A84"/>
    <w:rsid w:val="001D2B7B"/>
    <w:rsid w:val="001D38A6"/>
    <w:rsid w:val="001D4558"/>
    <w:rsid w:val="001D57B6"/>
    <w:rsid w:val="001D7002"/>
    <w:rsid w:val="001E0358"/>
    <w:rsid w:val="001E0871"/>
    <w:rsid w:val="001E18B0"/>
    <w:rsid w:val="001E20F6"/>
    <w:rsid w:val="001E24F2"/>
    <w:rsid w:val="001E3D52"/>
    <w:rsid w:val="001E4636"/>
    <w:rsid w:val="001E52E2"/>
    <w:rsid w:val="001F3032"/>
    <w:rsid w:val="001F30AD"/>
    <w:rsid w:val="001F396B"/>
    <w:rsid w:val="001F3BAE"/>
    <w:rsid w:val="001F3D80"/>
    <w:rsid w:val="001F41F4"/>
    <w:rsid w:val="001F4354"/>
    <w:rsid w:val="001F4D0F"/>
    <w:rsid w:val="001F6BE9"/>
    <w:rsid w:val="0020142B"/>
    <w:rsid w:val="0020168D"/>
    <w:rsid w:val="002024EA"/>
    <w:rsid w:val="00202CC6"/>
    <w:rsid w:val="00203E9D"/>
    <w:rsid w:val="00203FA7"/>
    <w:rsid w:val="00205A08"/>
    <w:rsid w:val="002061F3"/>
    <w:rsid w:val="0020688F"/>
    <w:rsid w:val="0020765E"/>
    <w:rsid w:val="00207AF1"/>
    <w:rsid w:val="002107C6"/>
    <w:rsid w:val="00210850"/>
    <w:rsid w:val="00210ADA"/>
    <w:rsid w:val="00210C81"/>
    <w:rsid w:val="00211718"/>
    <w:rsid w:val="0021198E"/>
    <w:rsid w:val="002131B7"/>
    <w:rsid w:val="0021642B"/>
    <w:rsid w:val="00216C31"/>
    <w:rsid w:val="00216FE9"/>
    <w:rsid w:val="00217793"/>
    <w:rsid w:val="00221271"/>
    <w:rsid w:val="002253C1"/>
    <w:rsid w:val="002303CF"/>
    <w:rsid w:val="00230A54"/>
    <w:rsid w:val="0023583B"/>
    <w:rsid w:val="0023687E"/>
    <w:rsid w:val="00236B77"/>
    <w:rsid w:val="0024006E"/>
    <w:rsid w:val="00241A9A"/>
    <w:rsid w:val="002429FD"/>
    <w:rsid w:val="00242D65"/>
    <w:rsid w:val="00243A28"/>
    <w:rsid w:val="002441B5"/>
    <w:rsid w:val="0024485D"/>
    <w:rsid w:val="00246306"/>
    <w:rsid w:val="00247071"/>
    <w:rsid w:val="00247680"/>
    <w:rsid w:val="0025370B"/>
    <w:rsid w:val="00253CF3"/>
    <w:rsid w:val="00255D2E"/>
    <w:rsid w:val="00255F24"/>
    <w:rsid w:val="00255FCC"/>
    <w:rsid w:val="0025617F"/>
    <w:rsid w:val="0025724F"/>
    <w:rsid w:val="00257D24"/>
    <w:rsid w:val="00257DE3"/>
    <w:rsid w:val="00262D22"/>
    <w:rsid w:val="002634D1"/>
    <w:rsid w:val="0026693C"/>
    <w:rsid w:val="002673D6"/>
    <w:rsid w:val="00270617"/>
    <w:rsid w:val="002722C9"/>
    <w:rsid w:val="00272B6B"/>
    <w:rsid w:val="0027560A"/>
    <w:rsid w:val="00276858"/>
    <w:rsid w:val="002769D2"/>
    <w:rsid w:val="002778EB"/>
    <w:rsid w:val="00277C21"/>
    <w:rsid w:val="00277C25"/>
    <w:rsid w:val="00281619"/>
    <w:rsid w:val="00286345"/>
    <w:rsid w:val="0028657A"/>
    <w:rsid w:val="002865F0"/>
    <w:rsid w:val="00287494"/>
    <w:rsid w:val="002874CC"/>
    <w:rsid w:val="00290F9F"/>
    <w:rsid w:val="00291043"/>
    <w:rsid w:val="002911A6"/>
    <w:rsid w:val="00291C74"/>
    <w:rsid w:val="0029397C"/>
    <w:rsid w:val="00294A7D"/>
    <w:rsid w:val="0029670C"/>
    <w:rsid w:val="002A22E4"/>
    <w:rsid w:val="002A3540"/>
    <w:rsid w:val="002A41DE"/>
    <w:rsid w:val="002A4723"/>
    <w:rsid w:val="002A68E3"/>
    <w:rsid w:val="002A79A4"/>
    <w:rsid w:val="002B067B"/>
    <w:rsid w:val="002B0F0A"/>
    <w:rsid w:val="002B1716"/>
    <w:rsid w:val="002B3F27"/>
    <w:rsid w:val="002B634F"/>
    <w:rsid w:val="002B6D2D"/>
    <w:rsid w:val="002B7666"/>
    <w:rsid w:val="002C3156"/>
    <w:rsid w:val="002C3BA1"/>
    <w:rsid w:val="002C44CA"/>
    <w:rsid w:val="002C45F2"/>
    <w:rsid w:val="002C46FE"/>
    <w:rsid w:val="002C49A1"/>
    <w:rsid w:val="002C53A4"/>
    <w:rsid w:val="002C6092"/>
    <w:rsid w:val="002C7412"/>
    <w:rsid w:val="002D0841"/>
    <w:rsid w:val="002D0B5D"/>
    <w:rsid w:val="002D1079"/>
    <w:rsid w:val="002D1C27"/>
    <w:rsid w:val="002D1D7E"/>
    <w:rsid w:val="002D236F"/>
    <w:rsid w:val="002D3476"/>
    <w:rsid w:val="002D426C"/>
    <w:rsid w:val="002D51A4"/>
    <w:rsid w:val="002D68CB"/>
    <w:rsid w:val="002D6A9D"/>
    <w:rsid w:val="002D7136"/>
    <w:rsid w:val="002E087D"/>
    <w:rsid w:val="002E1B3A"/>
    <w:rsid w:val="002E22DE"/>
    <w:rsid w:val="002E27DE"/>
    <w:rsid w:val="002E2AB9"/>
    <w:rsid w:val="002E3343"/>
    <w:rsid w:val="002E41F3"/>
    <w:rsid w:val="002E4A7A"/>
    <w:rsid w:val="002E55ED"/>
    <w:rsid w:val="002E59AB"/>
    <w:rsid w:val="002E5EBF"/>
    <w:rsid w:val="002E6E1A"/>
    <w:rsid w:val="002F1D85"/>
    <w:rsid w:val="002F24D4"/>
    <w:rsid w:val="002F3272"/>
    <w:rsid w:val="002F3EC4"/>
    <w:rsid w:val="002F5B61"/>
    <w:rsid w:val="002F69E1"/>
    <w:rsid w:val="00301AEE"/>
    <w:rsid w:val="00301DB8"/>
    <w:rsid w:val="0030210B"/>
    <w:rsid w:val="00302F83"/>
    <w:rsid w:val="0030383B"/>
    <w:rsid w:val="00303AC5"/>
    <w:rsid w:val="00306728"/>
    <w:rsid w:val="00307952"/>
    <w:rsid w:val="00307F78"/>
    <w:rsid w:val="00310992"/>
    <w:rsid w:val="0031151C"/>
    <w:rsid w:val="003151A8"/>
    <w:rsid w:val="00315FAC"/>
    <w:rsid w:val="00316072"/>
    <w:rsid w:val="003161F7"/>
    <w:rsid w:val="0031663D"/>
    <w:rsid w:val="00327406"/>
    <w:rsid w:val="0033010F"/>
    <w:rsid w:val="00330F84"/>
    <w:rsid w:val="0033446D"/>
    <w:rsid w:val="003350BB"/>
    <w:rsid w:val="00336FC5"/>
    <w:rsid w:val="0034154A"/>
    <w:rsid w:val="00341F3F"/>
    <w:rsid w:val="00342475"/>
    <w:rsid w:val="00342DEB"/>
    <w:rsid w:val="00342E63"/>
    <w:rsid w:val="00345436"/>
    <w:rsid w:val="00345F99"/>
    <w:rsid w:val="003475EA"/>
    <w:rsid w:val="003507E4"/>
    <w:rsid w:val="00352C21"/>
    <w:rsid w:val="00353A21"/>
    <w:rsid w:val="00353D3B"/>
    <w:rsid w:val="003546C3"/>
    <w:rsid w:val="00355052"/>
    <w:rsid w:val="0035522D"/>
    <w:rsid w:val="00355E32"/>
    <w:rsid w:val="00360063"/>
    <w:rsid w:val="00360E0A"/>
    <w:rsid w:val="0036141C"/>
    <w:rsid w:val="00364569"/>
    <w:rsid w:val="003655F7"/>
    <w:rsid w:val="0037072F"/>
    <w:rsid w:val="00370A40"/>
    <w:rsid w:val="003728EE"/>
    <w:rsid w:val="00373878"/>
    <w:rsid w:val="00373F9E"/>
    <w:rsid w:val="00374F48"/>
    <w:rsid w:val="0037523B"/>
    <w:rsid w:val="00375851"/>
    <w:rsid w:val="00375E19"/>
    <w:rsid w:val="00376729"/>
    <w:rsid w:val="00380E40"/>
    <w:rsid w:val="003818DB"/>
    <w:rsid w:val="0038364A"/>
    <w:rsid w:val="003840A2"/>
    <w:rsid w:val="00384C47"/>
    <w:rsid w:val="00385929"/>
    <w:rsid w:val="0038621F"/>
    <w:rsid w:val="00386908"/>
    <w:rsid w:val="0039005F"/>
    <w:rsid w:val="003900F0"/>
    <w:rsid w:val="00390DDE"/>
    <w:rsid w:val="00391D20"/>
    <w:rsid w:val="0039244A"/>
    <w:rsid w:val="0039326F"/>
    <w:rsid w:val="00394AF8"/>
    <w:rsid w:val="00395C38"/>
    <w:rsid w:val="00395EA6"/>
    <w:rsid w:val="003965C0"/>
    <w:rsid w:val="003A08B4"/>
    <w:rsid w:val="003A308A"/>
    <w:rsid w:val="003A3B6E"/>
    <w:rsid w:val="003A3FD6"/>
    <w:rsid w:val="003A5228"/>
    <w:rsid w:val="003A5F90"/>
    <w:rsid w:val="003A7004"/>
    <w:rsid w:val="003A77F7"/>
    <w:rsid w:val="003A7C72"/>
    <w:rsid w:val="003B0B63"/>
    <w:rsid w:val="003B1076"/>
    <w:rsid w:val="003B1F5D"/>
    <w:rsid w:val="003B20B2"/>
    <w:rsid w:val="003B2430"/>
    <w:rsid w:val="003B267D"/>
    <w:rsid w:val="003B343C"/>
    <w:rsid w:val="003B57AA"/>
    <w:rsid w:val="003B57C5"/>
    <w:rsid w:val="003B5E16"/>
    <w:rsid w:val="003B765B"/>
    <w:rsid w:val="003C0877"/>
    <w:rsid w:val="003C1185"/>
    <w:rsid w:val="003C1A45"/>
    <w:rsid w:val="003C33EE"/>
    <w:rsid w:val="003C3F89"/>
    <w:rsid w:val="003C45F4"/>
    <w:rsid w:val="003C5A7A"/>
    <w:rsid w:val="003C63D2"/>
    <w:rsid w:val="003C6AEE"/>
    <w:rsid w:val="003C7792"/>
    <w:rsid w:val="003D0027"/>
    <w:rsid w:val="003D1380"/>
    <w:rsid w:val="003D3FE9"/>
    <w:rsid w:val="003D55A1"/>
    <w:rsid w:val="003D55EF"/>
    <w:rsid w:val="003D5EFA"/>
    <w:rsid w:val="003E5942"/>
    <w:rsid w:val="003F01F2"/>
    <w:rsid w:val="003F05E7"/>
    <w:rsid w:val="003F3347"/>
    <w:rsid w:val="0040041E"/>
    <w:rsid w:val="00400BC4"/>
    <w:rsid w:val="00402DCC"/>
    <w:rsid w:val="0040382D"/>
    <w:rsid w:val="00403F8B"/>
    <w:rsid w:val="0040417A"/>
    <w:rsid w:val="00407040"/>
    <w:rsid w:val="004108B8"/>
    <w:rsid w:val="004117CC"/>
    <w:rsid w:val="0041564A"/>
    <w:rsid w:val="004156C1"/>
    <w:rsid w:val="00415D08"/>
    <w:rsid w:val="00416E65"/>
    <w:rsid w:val="00421230"/>
    <w:rsid w:val="00422BD1"/>
    <w:rsid w:val="00423B0F"/>
    <w:rsid w:val="00426AC0"/>
    <w:rsid w:val="00426B62"/>
    <w:rsid w:val="004270E1"/>
    <w:rsid w:val="00430D47"/>
    <w:rsid w:val="004315F6"/>
    <w:rsid w:val="00431DCE"/>
    <w:rsid w:val="00431E33"/>
    <w:rsid w:val="00432021"/>
    <w:rsid w:val="00432AFC"/>
    <w:rsid w:val="00432E60"/>
    <w:rsid w:val="0043433B"/>
    <w:rsid w:val="00434340"/>
    <w:rsid w:val="0043547C"/>
    <w:rsid w:val="00436344"/>
    <w:rsid w:val="00436699"/>
    <w:rsid w:val="00436B0E"/>
    <w:rsid w:val="00437DEB"/>
    <w:rsid w:val="00441CB9"/>
    <w:rsid w:val="0044258F"/>
    <w:rsid w:val="00442E56"/>
    <w:rsid w:val="00444F7E"/>
    <w:rsid w:val="0044575A"/>
    <w:rsid w:val="00446C1D"/>
    <w:rsid w:val="00451AFD"/>
    <w:rsid w:val="00451F75"/>
    <w:rsid w:val="00452A06"/>
    <w:rsid w:val="004544ED"/>
    <w:rsid w:val="004547EF"/>
    <w:rsid w:val="0045659B"/>
    <w:rsid w:val="00456EBB"/>
    <w:rsid w:val="00457AF2"/>
    <w:rsid w:val="00460E92"/>
    <w:rsid w:val="00461085"/>
    <w:rsid w:val="00461613"/>
    <w:rsid w:val="004634E6"/>
    <w:rsid w:val="00464368"/>
    <w:rsid w:val="00465A60"/>
    <w:rsid w:val="004660E6"/>
    <w:rsid w:val="00466690"/>
    <w:rsid w:val="00466915"/>
    <w:rsid w:val="00470042"/>
    <w:rsid w:val="00470AF7"/>
    <w:rsid w:val="00471717"/>
    <w:rsid w:val="00471FE7"/>
    <w:rsid w:val="004762F5"/>
    <w:rsid w:val="00482881"/>
    <w:rsid w:val="00483103"/>
    <w:rsid w:val="00484E41"/>
    <w:rsid w:val="00485223"/>
    <w:rsid w:val="00486E41"/>
    <w:rsid w:val="0048728E"/>
    <w:rsid w:val="00490CB0"/>
    <w:rsid w:val="00491179"/>
    <w:rsid w:val="00491D57"/>
    <w:rsid w:val="00492308"/>
    <w:rsid w:val="00493CA8"/>
    <w:rsid w:val="004A19A9"/>
    <w:rsid w:val="004A2EAF"/>
    <w:rsid w:val="004A5248"/>
    <w:rsid w:val="004A6345"/>
    <w:rsid w:val="004A7143"/>
    <w:rsid w:val="004A7E35"/>
    <w:rsid w:val="004B1FE2"/>
    <w:rsid w:val="004B2191"/>
    <w:rsid w:val="004B2728"/>
    <w:rsid w:val="004B4BC2"/>
    <w:rsid w:val="004B4D4C"/>
    <w:rsid w:val="004B4E54"/>
    <w:rsid w:val="004B5099"/>
    <w:rsid w:val="004B656C"/>
    <w:rsid w:val="004B70A8"/>
    <w:rsid w:val="004C180F"/>
    <w:rsid w:val="004C2168"/>
    <w:rsid w:val="004C2EF1"/>
    <w:rsid w:val="004C3B6C"/>
    <w:rsid w:val="004C43C2"/>
    <w:rsid w:val="004C5647"/>
    <w:rsid w:val="004C5798"/>
    <w:rsid w:val="004C7539"/>
    <w:rsid w:val="004D0197"/>
    <w:rsid w:val="004D204D"/>
    <w:rsid w:val="004D2124"/>
    <w:rsid w:val="004D3C0F"/>
    <w:rsid w:val="004D537C"/>
    <w:rsid w:val="004D5578"/>
    <w:rsid w:val="004D7AE3"/>
    <w:rsid w:val="004D7B70"/>
    <w:rsid w:val="004E0758"/>
    <w:rsid w:val="004E1750"/>
    <w:rsid w:val="004E4FAC"/>
    <w:rsid w:val="004E63BC"/>
    <w:rsid w:val="004E7EDE"/>
    <w:rsid w:val="004F046C"/>
    <w:rsid w:val="004F154F"/>
    <w:rsid w:val="004F212E"/>
    <w:rsid w:val="004F58B1"/>
    <w:rsid w:val="00501826"/>
    <w:rsid w:val="0050275C"/>
    <w:rsid w:val="00502A57"/>
    <w:rsid w:val="00504339"/>
    <w:rsid w:val="00504ED9"/>
    <w:rsid w:val="005053C1"/>
    <w:rsid w:val="00505B3E"/>
    <w:rsid w:val="00506D36"/>
    <w:rsid w:val="00507AA9"/>
    <w:rsid w:val="00507F57"/>
    <w:rsid w:val="00514C5C"/>
    <w:rsid w:val="00517793"/>
    <w:rsid w:val="00517AC6"/>
    <w:rsid w:val="0052024D"/>
    <w:rsid w:val="00521CD9"/>
    <w:rsid w:val="00525250"/>
    <w:rsid w:val="00525CF2"/>
    <w:rsid w:val="00526E7B"/>
    <w:rsid w:val="00531CD5"/>
    <w:rsid w:val="00532103"/>
    <w:rsid w:val="00532B76"/>
    <w:rsid w:val="00533577"/>
    <w:rsid w:val="0053460E"/>
    <w:rsid w:val="00534762"/>
    <w:rsid w:val="00534DCD"/>
    <w:rsid w:val="00534DDD"/>
    <w:rsid w:val="00534E17"/>
    <w:rsid w:val="00535949"/>
    <w:rsid w:val="005369BC"/>
    <w:rsid w:val="00537B5D"/>
    <w:rsid w:val="00542FDC"/>
    <w:rsid w:val="005452F1"/>
    <w:rsid w:val="005455F7"/>
    <w:rsid w:val="00545C44"/>
    <w:rsid w:val="00546BBD"/>
    <w:rsid w:val="00550BAA"/>
    <w:rsid w:val="00553ABD"/>
    <w:rsid w:val="00554085"/>
    <w:rsid w:val="00554209"/>
    <w:rsid w:val="00554EAC"/>
    <w:rsid w:val="00555A25"/>
    <w:rsid w:val="005578DD"/>
    <w:rsid w:val="00561FE0"/>
    <w:rsid w:val="00562852"/>
    <w:rsid w:val="005637BA"/>
    <w:rsid w:val="00563D15"/>
    <w:rsid w:val="00563F7F"/>
    <w:rsid w:val="00564CA9"/>
    <w:rsid w:val="00565074"/>
    <w:rsid w:val="0056594D"/>
    <w:rsid w:val="00566160"/>
    <w:rsid w:val="0056629B"/>
    <w:rsid w:val="00566757"/>
    <w:rsid w:val="00566A42"/>
    <w:rsid w:val="00566C1E"/>
    <w:rsid w:val="005677EF"/>
    <w:rsid w:val="00567CE2"/>
    <w:rsid w:val="00572A2D"/>
    <w:rsid w:val="00573F7E"/>
    <w:rsid w:val="00576D76"/>
    <w:rsid w:val="00577752"/>
    <w:rsid w:val="00580FE0"/>
    <w:rsid w:val="00581FCE"/>
    <w:rsid w:val="00582834"/>
    <w:rsid w:val="005845A0"/>
    <w:rsid w:val="0059400E"/>
    <w:rsid w:val="00594D15"/>
    <w:rsid w:val="005A0C88"/>
    <w:rsid w:val="005A164F"/>
    <w:rsid w:val="005A1A67"/>
    <w:rsid w:val="005A293E"/>
    <w:rsid w:val="005A5987"/>
    <w:rsid w:val="005B03BF"/>
    <w:rsid w:val="005B1BD4"/>
    <w:rsid w:val="005B3718"/>
    <w:rsid w:val="005B3C28"/>
    <w:rsid w:val="005B4DC0"/>
    <w:rsid w:val="005B77DA"/>
    <w:rsid w:val="005B796A"/>
    <w:rsid w:val="005B7D31"/>
    <w:rsid w:val="005C2D64"/>
    <w:rsid w:val="005C3F32"/>
    <w:rsid w:val="005C4BBD"/>
    <w:rsid w:val="005C4C21"/>
    <w:rsid w:val="005C5083"/>
    <w:rsid w:val="005C61C6"/>
    <w:rsid w:val="005C74E9"/>
    <w:rsid w:val="005C7869"/>
    <w:rsid w:val="005D02C9"/>
    <w:rsid w:val="005D1583"/>
    <w:rsid w:val="005D65A5"/>
    <w:rsid w:val="005D688F"/>
    <w:rsid w:val="005D6EA7"/>
    <w:rsid w:val="005D6F3A"/>
    <w:rsid w:val="005D7A69"/>
    <w:rsid w:val="005E0DBC"/>
    <w:rsid w:val="005E0E25"/>
    <w:rsid w:val="005E3000"/>
    <w:rsid w:val="005E31FE"/>
    <w:rsid w:val="005E4B66"/>
    <w:rsid w:val="005E73AC"/>
    <w:rsid w:val="005E7A6D"/>
    <w:rsid w:val="005E7B64"/>
    <w:rsid w:val="005F0318"/>
    <w:rsid w:val="005F09BB"/>
    <w:rsid w:val="005F145C"/>
    <w:rsid w:val="005F15D1"/>
    <w:rsid w:val="005F2006"/>
    <w:rsid w:val="005F2BA6"/>
    <w:rsid w:val="005F31F2"/>
    <w:rsid w:val="005F58C9"/>
    <w:rsid w:val="005F5C8B"/>
    <w:rsid w:val="005F5FCC"/>
    <w:rsid w:val="005F7275"/>
    <w:rsid w:val="005F760D"/>
    <w:rsid w:val="005F799F"/>
    <w:rsid w:val="005F7D57"/>
    <w:rsid w:val="00600542"/>
    <w:rsid w:val="0060058D"/>
    <w:rsid w:val="0060089D"/>
    <w:rsid w:val="00600C8B"/>
    <w:rsid w:val="00601301"/>
    <w:rsid w:val="00601466"/>
    <w:rsid w:val="00601859"/>
    <w:rsid w:val="0060496F"/>
    <w:rsid w:val="00605244"/>
    <w:rsid w:val="0060677F"/>
    <w:rsid w:val="00607715"/>
    <w:rsid w:val="00611890"/>
    <w:rsid w:val="00615610"/>
    <w:rsid w:val="00615B4D"/>
    <w:rsid w:val="00616CF7"/>
    <w:rsid w:val="00620DD6"/>
    <w:rsid w:val="006211F7"/>
    <w:rsid w:val="00623239"/>
    <w:rsid w:val="00623477"/>
    <w:rsid w:val="00625797"/>
    <w:rsid w:val="00627023"/>
    <w:rsid w:val="00627764"/>
    <w:rsid w:val="00632A3D"/>
    <w:rsid w:val="00632FDD"/>
    <w:rsid w:val="00633EC0"/>
    <w:rsid w:val="006351C4"/>
    <w:rsid w:val="00636078"/>
    <w:rsid w:val="00636E1F"/>
    <w:rsid w:val="00640763"/>
    <w:rsid w:val="0064159A"/>
    <w:rsid w:val="00647315"/>
    <w:rsid w:val="0065147E"/>
    <w:rsid w:val="00651A10"/>
    <w:rsid w:val="006548E3"/>
    <w:rsid w:val="006562B5"/>
    <w:rsid w:val="00657D1F"/>
    <w:rsid w:val="0066068E"/>
    <w:rsid w:val="0066104E"/>
    <w:rsid w:val="006617A1"/>
    <w:rsid w:val="00661A55"/>
    <w:rsid w:val="00662391"/>
    <w:rsid w:val="006624DF"/>
    <w:rsid w:val="0066280F"/>
    <w:rsid w:val="00666EBF"/>
    <w:rsid w:val="00667B2D"/>
    <w:rsid w:val="00670C2D"/>
    <w:rsid w:val="00671AD5"/>
    <w:rsid w:val="006741B9"/>
    <w:rsid w:val="00674BFF"/>
    <w:rsid w:val="00675376"/>
    <w:rsid w:val="006759DF"/>
    <w:rsid w:val="00675A0D"/>
    <w:rsid w:val="00675E1C"/>
    <w:rsid w:val="00677506"/>
    <w:rsid w:val="00677EBA"/>
    <w:rsid w:val="006807E9"/>
    <w:rsid w:val="00681350"/>
    <w:rsid w:val="006847EB"/>
    <w:rsid w:val="00684825"/>
    <w:rsid w:val="0068588A"/>
    <w:rsid w:val="00687F19"/>
    <w:rsid w:val="00691DA7"/>
    <w:rsid w:val="006922B9"/>
    <w:rsid w:val="0069303D"/>
    <w:rsid w:val="00693C5B"/>
    <w:rsid w:val="00693FE6"/>
    <w:rsid w:val="0069553E"/>
    <w:rsid w:val="00695CCD"/>
    <w:rsid w:val="006978E3"/>
    <w:rsid w:val="00697A91"/>
    <w:rsid w:val="006A04B4"/>
    <w:rsid w:val="006A04CF"/>
    <w:rsid w:val="006A058C"/>
    <w:rsid w:val="006A0B90"/>
    <w:rsid w:val="006A1163"/>
    <w:rsid w:val="006A1416"/>
    <w:rsid w:val="006A2D03"/>
    <w:rsid w:val="006A2E0A"/>
    <w:rsid w:val="006A4220"/>
    <w:rsid w:val="006A4D61"/>
    <w:rsid w:val="006A5908"/>
    <w:rsid w:val="006A7687"/>
    <w:rsid w:val="006A784B"/>
    <w:rsid w:val="006B1580"/>
    <w:rsid w:val="006B1BCB"/>
    <w:rsid w:val="006B2A70"/>
    <w:rsid w:val="006B3A4D"/>
    <w:rsid w:val="006B56D0"/>
    <w:rsid w:val="006B72D5"/>
    <w:rsid w:val="006B753B"/>
    <w:rsid w:val="006B7ADD"/>
    <w:rsid w:val="006C073E"/>
    <w:rsid w:val="006C2211"/>
    <w:rsid w:val="006C2C1C"/>
    <w:rsid w:val="006C66F9"/>
    <w:rsid w:val="006C6C26"/>
    <w:rsid w:val="006D3C6D"/>
    <w:rsid w:val="006D41D2"/>
    <w:rsid w:val="006D5504"/>
    <w:rsid w:val="006D5D6E"/>
    <w:rsid w:val="006D77CF"/>
    <w:rsid w:val="006E0C3C"/>
    <w:rsid w:val="006E19B0"/>
    <w:rsid w:val="006E23B7"/>
    <w:rsid w:val="006E5BD3"/>
    <w:rsid w:val="006E6D8D"/>
    <w:rsid w:val="006F0771"/>
    <w:rsid w:val="006F09AC"/>
    <w:rsid w:val="006F09CB"/>
    <w:rsid w:val="006F0D1F"/>
    <w:rsid w:val="007007C1"/>
    <w:rsid w:val="00700AEC"/>
    <w:rsid w:val="00701476"/>
    <w:rsid w:val="00701BBE"/>
    <w:rsid w:val="00702B89"/>
    <w:rsid w:val="00703F70"/>
    <w:rsid w:val="00705383"/>
    <w:rsid w:val="00705B69"/>
    <w:rsid w:val="007063E1"/>
    <w:rsid w:val="007072E9"/>
    <w:rsid w:val="007075D0"/>
    <w:rsid w:val="00711220"/>
    <w:rsid w:val="007119D9"/>
    <w:rsid w:val="007152B7"/>
    <w:rsid w:val="00716647"/>
    <w:rsid w:val="00716BFE"/>
    <w:rsid w:val="00717572"/>
    <w:rsid w:val="0072063C"/>
    <w:rsid w:val="0072200E"/>
    <w:rsid w:val="00722CEA"/>
    <w:rsid w:val="00723162"/>
    <w:rsid w:val="007264DE"/>
    <w:rsid w:val="007276A8"/>
    <w:rsid w:val="007278B7"/>
    <w:rsid w:val="00730A1E"/>
    <w:rsid w:val="00731164"/>
    <w:rsid w:val="00731F48"/>
    <w:rsid w:val="00734997"/>
    <w:rsid w:val="00735B94"/>
    <w:rsid w:val="007376DD"/>
    <w:rsid w:val="0074159A"/>
    <w:rsid w:val="00742ACD"/>
    <w:rsid w:val="007438B6"/>
    <w:rsid w:val="0074651A"/>
    <w:rsid w:val="00750E36"/>
    <w:rsid w:val="00751765"/>
    <w:rsid w:val="00751C1F"/>
    <w:rsid w:val="00752D2D"/>
    <w:rsid w:val="007538FD"/>
    <w:rsid w:val="00754724"/>
    <w:rsid w:val="00755CDF"/>
    <w:rsid w:val="00760A51"/>
    <w:rsid w:val="00762D5E"/>
    <w:rsid w:val="00763857"/>
    <w:rsid w:val="00763E00"/>
    <w:rsid w:val="0076473B"/>
    <w:rsid w:val="00766079"/>
    <w:rsid w:val="0077061D"/>
    <w:rsid w:val="00772830"/>
    <w:rsid w:val="007745C6"/>
    <w:rsid w:val="00774DCD"/>
    <w:rsid w:val="007777D9"/>
    <w:rsid w:val="007808A0"/>
    <w:rsid w:val="00782579"/>
    <w:rsid w:val="00783A45"/>
    <w:rsid w:val="00783D72"/>
    <w:rsid w:val="00784C21"/>
    <w:rsid w:val="0078583E"/>
    <w:rsid w:val="00786C15"/>
    <w:rsid w:val="00787320"/>
    <w:rsid w:val="00787AB7"/>
    <w:rsid w:val="0079096E"/>
    <w:rsid w:val="00790C69"/>
    <w:rsid w:val="00792334"/>
    <w:rsid w:val="00793667"/>
    <w:rsid w:val="00793BA0"/>
    <w:rsid w:val="007969D0"/>
    <w:rsid w:val="00797275"/>
    <w:rsid w:val="007A125C"/>
    <w:rsid w:val="007A2521"/>
    <w:rsid w:val="007A2649"/>
    <w:rsid w:val="007A58F5"/>
    <w:rsid w:val="007A6081"/>
    <w:rsid w:val="007A60B5"/>
    <w:rsid w:val="007A70CA"/>
    <w:rsid w:val="007A7832"/>
    <w:rsid w:val="007B02B0"/>
    <w:rsid w:val="007B0D11"/>
    <w:rsid w:val="007B1815"/>
    <w:rsid w:val="007B1EC8"/>
    <w:rsid w:val="007B2FD8"/>
    <w:rsid w:val="007B4D5D"/>
    <w:rsid w:val="007B53BF"/>
    <w:rsid w:val="007B5954"/>
    <w:rsid w:val="007B64C9"/>
    <w:rsid w:val="007C11D8"/>
    <w:rsid w:val="007C200F"/>
    <w:rsid w:val="007C3636"/>
    <w:rsid w:val="007C4391"/>
    <w:rsid w:val="007C4B6B"/>
    <w:rsid w:val="007C5E7E"/>
    <w:rsid w:val="007C6485"/>
    <w:rsid w:val="007C6744"/>
    <w:rsid w:val="007C7187"/>
    <w:rsid w:val="007D2D2B"/>
    <w:rsid w:val="007E14D3"/>
    <w:rsid w:val="007E1E02"/>
    <w:rsid w:val="007E3A7B"/>
    <w:rsid w:val="007E3FBC"/>
    <w:rsid w:val="007E4B49"/>
    <w:rsid w:val="007E5E2C"/>
    <w:rsid w:val="007E6004"/>
    <w:rsid w:val="007E7848"/>
    <w:rsid w:val="007F0938"/>
    <w:rsid w:val="007F22C7"/>
    <w:rsid w:val="007F482A"/>
    <w:rsid w:val="007F6B47"/>
    <w:rsid w:val="008020DB"/>
    <w:rsid w:val="00802EF5"/>
    <w:rsid w:val="008038D1"/>
    <w:rsid w:val="00803C2A"/>
    <w:rsid w:val="00804317"/>
    <w:rsid w:val="00804CA1"/>
    <w:rsid w:val="00804D35"/>
    <w:rsid w:val="00805DD1"/>
    <w:rsid w:val="00811DA5"/>
    <w:rsid w:val="00812A90"/>
    <w:rsid w:val="0081319D"/>
    <w:rsid w:val="00814030"/>
    <w:rsid w:val="0081579B"/>
    <w:rsid w:val="0081725E"/>
    <w:rsid w:val="00817582"/>
    <w:rsid w:val="00817F2E"/>
    <w:rsid w:val="0082110C"/>
    <w:rsid w:val="00821811"/>
    <w:rsid w:val="00821BD6"/>
    <w:rsid w:val="008227E5"/>
    <w:rsid w:val="00823B77"/>
    <w:rsid w:val="00824CA1"/>
    <w:rsid w:val="00824D25"/>
    <w:rsid w:val="00826AC1"/>
    <w:rsid w:val="00827232"/>
    <w:rsid w:val="00833FE0"/>
    <w:rsid w:val="00837C2A"/>
    <w:rsid w:val="00841B12"/>
    <w:rsid w:val="00842BA9"/>
    <w:rsid w:val="008434CC"/>
    <w:rsid w:val="00844019"/>
    <w:rsid w:val="00844212"/>
    <w:rsid w:val="00844C1E"/>
    <w:rsid w:val="0084537F"/>
    <w:rsid w:val="008455C0"/>
    <w:rsid w:val="00846331"/>
    <w:rsid w:val="0084686A"/>
    <w:rsid w:val="008533E5"/>
    <w:rsid w:val="0085372C"/>
    <w:rsid w:val="008553AB"/>
    <w:rsid w:val="00860A50"/>
    <w:rsid w:val="00861751"/>
    <w:rsid w:val="0086357F"/>
    <w:rsid w:val="00863BB0"/>
    <w:rsid w:val="008649B3"/>
    <w:rsid w:val="0086550E"/>
    <w:rsid w:val="008660EF"/>
    <w:rsid w:val="00866E9B"/>
    <w:rsid w:val="0086729E"/>
    <w:rsid w:val="008675B9"/>
    <w:rsid w:val="00871B0C"/>
    <w:rsid w:val="00873081"/>
    <w:rsid w:val="008753B5"/>
    <w:rsid w:val="008757B6"/>
    <w:rsid w:val="00876739"/>
    <w:rsid w:val="00876FE0"/>
    <w:rsid w:val="008774A4"/>
    <w:rsid w:val="0088157C"/>
    <w:rsid w:val="008822E4"/>
    <w:rsid w:val="00883B5C"/>
    <w:rsid w:val="00884260"/>
    <w:rsid w:val="008861CC"/>
    <w:rsid w:val="00886649"/>
    <w:rsid w:val="00891BE5"/>
    <w:rsid w:val="00892D02"/>
    <w:rsid w:val="00893BD1"/>
    <w:rsid w:val="008960FB"/>
    <w:rsid w:val="008967B9"/>
    <w:rsid w:val="008A15C6"/>
    <w:rsid w:val="008A34E1"/>
    <w:rsid w:val="008A4E24"/>
    <w:rsid w:val="008A5CEF"/>
    <w:rsid w:val="008A683D"/>
    <w:rsid w:val="008A7BB5"/>
    <w:rsid w:val="008B102E"/>
    <w:rsid w:val="008B1BC3"/>
    <w:rsid w:val="008B51C4"/>
    <w:rsid w:val="008B719A"/>
    <w:rsid w:val="008B794B"/>
    <w:rsid w:val="008C0C96"/>
    <w:rsid w:val="008C248D"/>
    <w:rsid w:val="008C4564"/>
    <w:rsid w:val="008C5F21"/>
    <w:rsid w:val="008C6EE2"/>
    <w:rsid w:val="008C7706"/>
    <w:rsid w:val="008D2936"/>
    <w:rsid w:val="008D2D95"/>
    <w:rsid w:val="008D33A1"/>
    <w:rsid w:val="008D54D1"/>
    <w:rsid w:val="008D54D6"/>
    <w:rsid w:val="008D612E"/>
    <w:rsid w:val="008D6B96"/>
    <w:rsid w:val="008D70F3"/>
    <w:rsid w:val="008D778C"/>
    <w:rsid w:val="008E07B3"/>
    <w:rsid w:val="008E107D"/>
    <w:rsid w:val="008E4527"/>
    <w:rsid w:val="008E4C6F"/>
    <w:rsid w:val="008E56EE"/>
    <w:rsid w:val="008E661C"/>
    <w:rsid w:val="008E795B"/>
    <w:rsid w:val="008F09A0"/>
    <w:rsid w:val="008F35E5"/>
    <w:rsid w:val="008F38AE"/>
    <w:rsid w:val="008F3A6E"/>
    <w:rsid w:val="008F497F"/>
    <w:rsid w:val="008F65E5"/>
    <w:rsid w:val="008F7BCD"/>
    <w:rsid w:val="009014F7"/>
    <w:rsid w:val="00901725"/>
    <w:rsid w:val="00902161"/>
    <w:rsid w:val="00904658"/>
    <w:rsid w:val="009050F7"/>
    <w:rsid w:val="0090591B"/>
    <w:rsid w:val="00907DBD"/>
    <w:rsid w:val="00907F0C"/>
    <w:rsid w:val="00911BD5"/>
    <w:rsid w:val="00911F5A"/>
    <w:rsid w:val="009121C5"/>
    <w:rsid w:val="00912E52"/>
    <w:rsid w:val="00915572"/>
    <w:rsid w:val="0092134C"/>
    <w:rsid w:val="009218E0"/>
    <w:rsid w:val="00921E73"/>
    <w:rsid w:val="00922F95"/>
    <w:rsid w:val="00924626"/>
    <w:rsid w:val="009246BB"/>
    <w:rsid w:val="009247F1"/>
    <w:rsid w:val="00925357"/>
    <w:rsid w:val="0092620F"/>
    <w:rsid w:val="00926889"/>
    <w:rsid w:val="00926F8E"/>
    <w:rsid w:val="00927D15"/>
    <w:rsid w:val="009327A0"/>
    <w:rsid w:val="00932FDC"/>
    <w:rsid w:val="0093376E"/>
    <w:rsid w:val="009339B7"/>
    <w:rsid w:val="00933F1D"/>
    <w:rsid w:val="0093443F"/>
    <w:rsid w:val="009346EF"/>
    <w:rsid w:val="00935357"/>
    <w:rsid w:val="00937623"/>
    <w:rsid w:val="00940FB2"/>
    <w:rsid w:val="00944F46"/>
    <w:rsid w:val="00945F68"/>
    <w:rsid w:val="00946E44"/>
    <w:rsid w:val="00951249"/>
    <w:rsid w:val="009520C2"/>
    <w:rsid w:val="00963A13"/>
    <w:rsid w:val="009656C2"/>
    <w:rsid w:val="00965FDC"/>
    <w:rsid w:val="00966F2D"/>
    <w:rsid w:val="00971C34"/>
    <w:rsid w:val="00973576"/>
    <w:rsid w:val="00974424"/>
    <w:rsid w:val="009765AF"/>
    <w:rsid w:val="0097677A"/>
    <w:rsid w:val="009770B3"/>
    <w:rsid w:val="00977933"/>
    <w:rsid w:val="00980394"/>
    <w:rsid w:val="00980D3F"/>
    <w:rsid w:val="00981878"/>
    <w:rsid w:val="00982304"/>
    <w:rsid w:val="00982DE4"/>
    <w:rsid w:val="00983715"/>
    <w:rsid w:val="00984790"/>
    <w:rsid w:val="00987428"/>
    <w:rsid w:val="00990070"/>
    <w:rsid w:val="0099099B"/>
    <w:rsid w:val="0099344D"/>
    <w:rsid w:val="00993B31"/>
    <w:rsid w:val="00993CB0"/>
    <w:rsid w:val="009941C5"/>
    <w:rsid w:val="0099474A"/>
    <w:rsid w:val="00995452"/>
    <w:rsid w:val="00995F70"/>
    <w:rsid w:val="009A1DEB"/>
    <w:rsid w:val="009A512A"/>
    <w:rsid w:val="009A653A"/>
    <w:rsid w:val="009B0738"/>
    <w:rsid w:val="009B1EDE"/>
    <w:rsid w:val="009B2D78"/>
    <w:rsid w:val="009B44E5"/>
    <w:rsid w:val="009B59CD"/>
    <w:rsid w:val="009B706A"/>
    <w:rsid w:val="009B7407"/>
    <w:rsid w:val="009C0DD1"/>
    <w:rsid w:val="009C2BD0"/>
    <w:rsid w:val="009C3E09"/>
    <w:rsid w:val="009C4791"/>
    <w:rsid w:val="009C4C56"/>
    <w:rsid w:val="009C54B4"/>
    <w:rsid w:val="009C780A"/>
    <w:rsid w:val="009D0752"/>
    <w:rsid w:val="009D1398"/>
    <w:rsid w:val="009D15B6"/>
    <w:rsid w:val="009D1CBF"/>
    <w:rsid w:val="009D5520"/>
    <w:rsid w:val="009D6274"/>
    <w:rsid w:val="009E06F3"/>
    <w:rsid w:val="009E0F1A"/>
    <w:rsid w:val="009E1094"/>
    <w:rsid w:val="009E16CB"/>
    <w:rsid w:val="009E2081"/>
    <w:rsid w:val="009E2875"/>
    <w:rsid w:val="009E47E8"/>
    <w:rsid w:val="009E4D9D"/>
    <w:rsid w:val="009E51D1"/>
    <w:rsid w:val="009E603A"/>
    <w:rsid w:val="009F0460"/>
    <w:rsid w:val="009F04A4"/>
    <w:rsid w:val="009F0AF4"/>
    <w:rsid w:val="009F1481"/>
    <w:rsid w:val="009F1EA8"/>
    <w:rsid w:val="009F4080"/>
    <w:rsid w:val="009F447B"/>
    <w:rsid w:val="009F699B"/>
    <w:rsid w:val="009F7492"/>
    <w:rsid w:val="00A00ABA"/>
    <w:rsid w:val="00A029A5"/>
    <w:rsid w:val="00A02CAF"/>
    <w:rsid w:val="00A034EE"/>
    <w:rsid w:val="00A03F17"/>
    <w:rsid w:val="00A04F1F"/>
    <w:rsid w:val="00A0555E"/>
    <w:rsid w:val="00A05EDD"/>
    <w:rsid w:val="00A06D3D"/>
    <w:rsid w:val="00A076DE"/>
    <w:rsid w:val="00A10CD2"/>
    <w:rsid w:val="00A113A3"/>
    <w:rsid w:val="00A12462"/>
    <w:rsid w:val="00A12A0B"/>
    <w:rsid w:val="00A12AF7"/>
    <w:rsid w:val="00A14779"/>
    <w:rsid w:val="00A159E3"/>
    <w:rsid w:val="00A16A7B"/>
    <w:rsid w:val="00A16FDF"/>
    <w:rsid w:val="00A174D5"/>
    <w:rsid w:val="00A20CEB"/>
    <w:rsid w:val="00A21DD1"/>
    <w:rsid w:val="00A2268E"/>
    <w:rsid w:val="00A243C2"/>
    <w:rsid w:val="00A24843"/>
    <w:rsid w:val="00A2494D"/>
    <w:rsid w:val="00A27CFE"/>
    <w:rsid w:val="00A325EF"/>
    <w:rsid w:val="00A32B79"/>
    <w:rsid w:val="00A33A99"/>
    <w:rsid w:val="00A348E3"/>
    <w:rsid w:val="00A34BAF"/>
    <w:rsid w:val="00A37259"/>
    <w:rsid w:val="00A37765"/>
    <w:rsid w:val="00A37E67"/>
    <w:rsid w:val="00A41511"/>
    <w:rsid w:val="00A41AB2"/>
    <w:rsid w:val="00A448B0"/>
    <w:rsid w:val="00A46108"/>
    <w:rsid w:val="00A50358"/>
    <w:rsid w:val="00A52FFF"/>
    <w:rsid w:val="00A5459C"/>
    <w:rsid w:val="00A5514A"/>
    <w:rsid w:val="00A55828"/>
    <w:rsid w:val="00A57819"/>
    <w:rsid w:val="00A602CE"/>
    <w:rsid w:val="00A60318"/>
    <w:rsid w:val="00A63359"/>
    <w:rsid w:val="00A665CC"/>
    <w:rsid w:val="00A66EC5"/>
    <w:rsid w:val="00A67B39"/>
    <w:rsid w:val="00A73D0A"/>
    <w:rsid w:val="00A75B36"/>
    <w:rsid w:val="00A7680D"/>
    <w:rsid w:val="00A77BF7"/>
    <w:rsid w:val="00A80A9F"/>
    <w:rsid w:val="00A81951"/>
    <w:rsid w:val="00A8242E"/>
    <w:rsid w:val="00A859F8"/>
    <w:rsid w:val="00A87628"/>
    <w:rsid w:val="00A911C8"/>
    <w:rsid w:val="00A91DA4"/>
    <w:rsid w:val="00A93768"/>
    <w:rsid w:val="00A94FDE"/>
    <w:rsid w:val="00A95B27"/>
    <w:rsid w:val="00A964CD"/>
    <w:rsid w:val="00A9693B"/>
    <w:rsid w:val="00AA07A7"/>
    <w:rsid w:val="00AA0F51"/>
    <w:rsid w:val="00AA1567"/>
    <w:rsid w:val="00AA173E"/>
    <w:rsid w:val="00AA4EDA"/>
    <w:rsid w:val="00AB0006"/>
    <w:rsid w:val="00AB0284"/>
    <w:rsid w:val="00AB386C"/>
    <w:rsid w:val="00AB3951"/>
    <w:rsid w:val="00AB55CA"/>
    <w:rsid w:val="00AB5C03"/>
    <w:rsid w:val="00AB62A0"/>
    <w:rsid w:val="00AB670B"/>
    <w:rsid w:val="00AC0471"/>
    <w:rsid w:val="00AC0A1C"/>
    <w:rsid w:val="00AC1786"/>
    <w:rsid w:val="00AC1EF0"/>
    <w:rsid w:val="00AC20F1"/>
    <w:rsid w:val="00AC303E"/>
    <w:rsid w:val="00AC3D77"/>
    <w:rsid w:val="00AC4E12"/>
    <w:rsid w:val="00AC572C"/>
    <w:rsid w:val="00AC5CD3"/>
    <w:rsid w:val="00AC6A05"/>
    <w:rsid w:val="00AD0962"/>
    <w:rsid w:val="00AD3DED"/>
    <w:rsid w:val="00AD669B"/>
    <w:rsid w:val="00AD6A74"/>
    <w:rsid w:val="00AD70EE"/>
    <w:rsid w:val="00AE0A8A"/>
    <w:rsid w:val="00AE0CDA"/>
    <w:rsid w:val="00AE0D6C"/>
    <w:rsid w:val="00AE1FCB"/>
    <w:rsid w:val="00AE33E7"/>
    <w:rsid w:val="00AE4148"/>
    <w:rsid w:val="00AE44EB"/>
    <w:rsid w:val="00AE774B"/>
    <w:rsid w:val="00AF18B0"/>
    <w:rsid w:val="00AF1A30"/>
    <w:rsid w:val="00AF29EC"/>
    <w:rsid w:val="00B000E0"/>
    <w:rsid w:val="00B009C1"/>
    <w:rsid w:val="00B01EEE"/>
    <w:rsid w:val="00B0534F"/>
    <w:rsid w:val="00B06458"/>
    <w:rsid w:val="00B06B40"/>
    <w:rsid w:val="00B075E8"/>
    <w:rsid w:val="00B07EB9"/>
    <w:rsid w:val="00B103EB"/>
    <w:rsid w:val="00B166EE"/>
    <w:rsid w:val="00B20BB3"/>
    <w:rsid w:val="00B223D2"/>
    <w:rsid w:val="00B22AD6"/>
    <w:rsid w:val="00B233B5"/>
    <w:rsid w:val="00B236DE"/>
    <w:rsid w:val="00B24497"/>
    <w:rsid w:val="00B2654A"/>
    <w:rsid w:val="00B277B1"/>
    <w:rsid w:val="00B27BCE"/>
    <w:rsid w:val="00B30479"/>
    <w:rsid w:val="00B31CED"/>
    <w:rsid w:val="00B32970"/>
    <w:rsid w:val="00B41606"/>
    <w:rsid w:val="00B426CD"/>
    <w:rsid w:val="00B437B8"/>
    <w:rsid w:val="00B451B1"/>
    <w:rsid w:val="00B47281"/>
    <w:rsid w:val="00B5408A"/>
    <w:rsid w:val="00B54312"/>
    <w:rsid w:val="00B5621A"/>
    <w:rsid w:val="00B567A4"/>
    <w:rsid w:val="00B618DA"/>
    <w:rsid w:val="00B64788"/>
    <w:rsid w:val="00B667DA"/>
    <w:rsid w:val="00B67258"/>
    <w:rsid w:val="00B67DDB"/>
    <w:rsid w:val="00B67EFD"/>
    <w:rsid w:val="00B70581"/>
    <w:rsid w:val="00B736E7"/>
    <w:rsid w:val="00B738FE"/>
    <w:rsid w:val="00B73B0B"/>
    <w:rsid w:val="00B74174"/>
    <w:rsid w:val="00B75037"/>
    <w:rsid w:val="00B75F17"/>
    <w:rsid w:val="00B7667D"/>
    <w:rsid w:val="00B7755C"/>
    <w:rsid w:val="00B80F19"/>
    <w:rsid w:val="00B81F61"/>
    <w:rsid w:val="00B82C46"/>
    <w:rsid w:val="00B83C12"/>
    <w:rsid w:val="00B86847"/>
    <w:rsid w:val="00B9006B"/>
    <w:rsid w:val="00B914DB"/>
    <w:rsid w:val="00B92CF0"/>
    <w:rsid w:val="00B93B16"/>
    <w:rsid w:val="00B95797"/>
    <w:rsid w:val="00B97F28"/>
    <w:rsid w:val="00BA0C25"/>
    <w:rsid w:val="00BA15CC"/>
    <w:rsid w:val="00BA3B3B"/>
    <w:rsid w:val="00BA483C"/>
    <w:rsid w:val="00BA4DB9"/>
    <w:rsid w:val="00BA6555"/>
    <w:rsid w:val="00BA6945"/>
    <w:rsid w:val="00BB0A2F"/>
    <w:rsid w:val="00BB107A"/>
    <w:rsid w:val="00BB2165"/>
    <w:rsid w:val="00BB3274"/>
    <w:rsid w:val="00BB4699"/>
    <w:rsid w:val="00BB7D8B"/>
    <w:rsid w:val="00BC1239"/>
    <w:rsid w:val="00BC51EE"/>
    <w:rsid w:val="00BC60B0"/>
    <w:rsid w:val="00BD0780"/>
    <w:rsid w:val="00BD18B2"/>
    <w:rsid w:val="00BD1EBE"/>
    <w:rsid w:val="00BD4ACD"/>
    <w:rsid w:val="00BD4C88"/>
    <w:rsid w:val="00BD6580"/>
    <w:rsid w:val="00BE000D"/>
    <w:rsid w:val="00BE0BDE"/>
    <w:rsid w:val="00BE3FF5"/>
    <w:rsid w:val="00BE5BD9"/>
    <w:rsid w:val="00BE686C"/>
    <w:rsid w:val="00BE7996"/>
    <w:rsid w:val="00BF11F9"/>
    <w:rsid w:val="00C00F70"/>
    <w:rsid w:val="00C0175D"/>
    <w:rsid w:val="00C03C8D"/>
    <w:rsid w:val="00C043AF"/>
    <w:rsid w:val="00C05C19"/>
    <w:rsid w:val="00C06DCF"/>
    <w:rsid w:val="00C10055"/>
    <w:rsid w:val="00C109B1"/>
    <w:rsid w:val="00C10DAF"/>
    <w:rsid w:val="00C12276"/>
    <w:rsid w:val="00C12976"/>
    <w:rsid w:val="00C146C6"/>
    <w:rsid w:val="00C14829"/>
    <w:rsid w:val="00C14AD3"/>
    <w:rsid w:val="00C154A7"/>
    <w:rsid w:val="00C15B89"/>
    <w:rsid w:val="00C15DA1"/>
    <w:rsid w:val="00C1797D"/>
    <w:rsid w:val="00C21CC4"/>
    <w:rsid w:val="00C22049"/>
    <w:rsid w:val="00C223D1"/>
    <w:rsid w:val="00C23204"/>
    <w:rsid w:val="00C25BB1"/>
    <w:rsid w:val="00C3244C"/>
    <w:rsid w:val="00C32BFB"/>
    <w:rsid w:val="00C32F17"/>
    <w:rsid w:val="00C339A5"/>
    <w:rsid w:val="00C35638"/>
    <w:rsid w:val="00C35EE9"/>
    <w:rsid w:val="00C375E6"/>
    <w:rsid w:val="00C40BE9"/>
    <w:rsid w:val="00C41F43"/>
    <w:rsid w:val="00C43A78"/>
    <w:rsid w:val="00C460A3"/>
    <w:rsid w:val="00C4704A"/>
    <w:rsid w:val="00C50994"/>
    <w:rsid w:val="00C50C38"/>
    <w:rsid w:val="00C50CB7"/>
    <w:rsid w:val="00C50F6D"/>
    <w:rsid w:val="00C53A56"/>
    <w:rsid w:val="00C53DA3"/>
    <w:rsid w:val="00C543C3"/>
    <w:rsid w:val="00C550F9"/>
    <w:rsid w:val="00C55994"/>
    <w:rsid w:val="00C55A68"/>
    <w:rsid w:val="00C56B1E"/>
    <w:rsid w:val="00C57094"/>
    <w:rsid w:val="00C60C03"/>
    <w:rsid w:val="00C6412F"/>
    <w:rsid w:val="00C65257"/>
    <w:rsid w:val="00C65731"/>
    <w:rsid w:val="00C669DF"/>
    <w:rsid w:val="00C66DBF"/>
    <w:rsid w:val="00C66FA7"/>
    <w:rsid w:val="00C67EB8"/>
    <w:rsid w:val="00C70022"/>
    <w:rsid w:val="00C70C66"/>
    <w:rsid w:val="00C7231E"/>
    <w:rsid w:val="00C727A0"/>
    <w:rsid w:val="00C72BFB"/>
    <w:rsid w:val="00C73618"/>
    <w:rsid w:val="00C744C5"/>
    <w:rsid w:val="00C748C6"/>
    <w:rsid w:val="00C74B2B"/>
    <w:rsid w:val="00C761AF"/>
    <w:rsid w:val="00C814D5"/>
    <w:rsid w:val="00C82437"/>
    <w:rsid w:val="00C84892"/>
    <w:rsid w:val="00C86875"/>
    <w:rsid w:val="00C87352"/>
    <w:rsid w:val="00C928AA"/>
    <w:rsid w:val="00C93227"/>
    <w:rsid w:val="00C93CD9"/>
    <w:rsid w:val="00C93E68"/>
    <w:rsid w:val="00C9655A"/>
    <w:rsid w:val="00C96CC8"/>
    <w:rsid w:val="00C96F6B"/>
    <w:rsid w:val="00CA0C96"/>
    <w:rsid w:val="00CA15FB"/>
    <w:rsid w:val="00CA2A5E"/>
    <w:rsid w:val="00CA3011"/>
    <w:rsid w:val="00CA3A71"/>
    <w:rsid w:val="00CA466A"/>
    <w:rsid w:val="00CA4F29"/>
    <w:rsid w:val="00CB09D2"/>
    <w:rsid w:val="00CB71B1"/>
    <w:rsid w:val="00CB792D"/>
    <w:rsid w:val="00CC068A"/>
    <w:rsid w:val="00CC1F68"/>
    <w:rsid w:val="00CC3844"/>
    <w:rsid w:val="00CC5742"/>
    <w:rsid w:val="00CC5FFC"/>
    <w:rsid w:val="00CC715D"/>
    <w:rsid w:val="00CC723E"/>
    <w:rsid w:val="00CD1942"/>
    <w:rsid w:val="00CD1F5D"/>
    <w:rsid w:val="00CD4C82"/>
    <w:rsid w:val="00CD69A2"/>
    <w:rsid w:val="00CD738D"/>
    <w:rsid w:val="00CE08DD"/>
    <w:rsid w:val="00CE0AA5"/>
    <w:rsid w:val="00CE16A3"/>
    <w:rsid w:val="00CE3431"/>
    <w:rsid w:val="00CE57D8"/>
    <w:rsid w:val="00CE5F20"/>
    <w:rsid w:val="00CE6810"/>
    <w:rsid w:val="00CE6B18"/>
    <w:rsid w:val="00CE77E6"/>
    <w:rsid w:val="00CF0852"/>
    <w:rsid w:val="00CF12D5"/>
    <w:rsid w:val="00CF133E"/>
    <w:rsid w:val="00CF1EF9"/>
    <w:rsid w:val="00CF2FD3"/>
    <w:rsid w:val="00CF4193"/>
    <w:rsid w:val="00CF54B5"/>
    <w:rsid w:val="00CF7D33"/>
    <w:rsid w:val="00CF7EA3"/>
    <w:rsid w:val="00D0122D"/>
    <w:rsid w:val="00D014CA"/>
    <w:rsid w:val="00D026B3"/>
    <w:rsid w:val="00D048B5"/>
    <w:rsid w:val="00D05D7D"/>
    <w:rsid w:val="00D070B0"/>
    <w:rsid w:val="00D1058A"/>
    <w:rsid w:val="00D107A2"/>
    <w:rsid w:val="00D10C71"/>
    <w:rsid w:val="00D136E8"/>
    <w:rsid w:val="00D14863"/>
    <w:rsid w:val="00D157BE"/>
    <w:rsid w:val="00D2287A"/>
    <w:rsid w:val="00D22A0B"/>
    <w:rsid w:val="00D235D5"/>
    <w:rsid w:val="00D251F2"/>
    <w:rsid w:val="00D25DFB"/>
    <w:rsid w:val="00D26BE9"/>
    <w:rsid w:val="00D30253"/>
    <w:rsid w:val="00D304DE"/>
    <w:rsid w:val="00D30CF7"/>
    <w:rsid w:val="00D3145B"/>
    <w:rsid w:val="00D31AB0"/>
    <w:rsid w:val="00D351D5"/>
    <w:rsid w:val="00D40DC1"/>
    <w:rsid w:val="00D40DDA"/>
    <w:rsid w:val="00D4119E"/>
    <w:rsid w:val="00D418E9"/>
    <w:rsid w:val="00D42091"/>
    <w:rsid w:val="00D4352B"/>
    <w:rsid w:val="00D44A9A"/>
    <w:rsid w:val="00D45022"/>
    <w:rsid w:val="00D46541"/>
    <w:rsid w:val="00D46CC0"/>
    <w:rsid w:val="00D46D31"/>
    <w:rsid w:val="00D46F05"/>
    <w:rsid w:val="00D4741E"/>
    <w:rsid w:val="00D47741"/>
    <w:rsid w:val="00D47F6B"/>
    <w:rsid w:val="00D51B2E"/>
    <w:rsid w:val="00D51EBD"/>
    <w:rsid w:val="00D52970"/>
    <w:rsid w:val="00D53ECD"/>
    <w:rsid w:val="00D55BA4"/>
    <w:rsid w:val="00D562B3"/>
    <w:rsid w:val="00D56424"/>
    <w:rsid w:val="00D56931"/>
    <w:rsid w:val="00D61FAF"/>
    <w:rsid w:val="00D61FB1"/>
    <w:rsid w:val="00D62370"/>
    <w:rsid w:val="00D62C79"/>
    <w:rsid w:val="00D62D93"/>
    <w:rsid w:val="00D63163"/>
    <w:rsid w:val="00D64BC7"/>
    <w:rsid w:val="00D65721"/>
    <w:rsid w:val="00D660FF"/>
    <w:rsid w:val="00D664F4"/>
    <w:rsid w:val="00D671C2"/>
    <w:rsid w:val="00D713F9"/>
    <w:rsid w:val="00D7537A"/>
    <w:rsid w:val="00D7590D"/>
    <w:rsid w:val="00D76047"/>
    <w:rsid w:val="00D77343"/>
    <w:rsid w:val="00D778EC"/>
    <w:rsid w:val="00D80B63"/>
    <w:rsid w:val="00D81984"/>
    <w:rsid w:val="00D81B31"/>
    <w:rsid w:val="00D81D2C"/>
    <w:rsid w:val="00D821F5"/>
    <w:rsid w:val="00D83E35"/>
    <w:rsid w:val="00D83E85"/>
    <w:rsid w:val="00D8462A"/>
    <w:rsid w:val="00D85465"/>
    <w:rsid w:val="00D86EC2"/>
    <w:rsid w:val="00D90F20"/>
    <w:rsid w:val="00D912A4"/>
    <w:rsid w:val="00D92E0D"/>
    <w:rsid w:val="00D93E2E"/>
    <w:rsid w:val="00D95FDF"/>
    <w:rsid w:val="00D9618F"/>
    <w:rsid w:val="00D972A2"/>
    <w:rsid w:val="00DA2BE5"/>
    <w:rsid w:val="00DA3C13"/>
    <w:rsid w:val="00DA4119"/>
    <w:rsid w:val="00DA48AE"/>
    <w:rsid w:val="00DA6122"/>
    <w:rsid w:val="00DB0B9D"/>
    <w:rsid w:val="00DB0DF8"/>
    <w:rsid w:val="00DB25D8"/>
    <w:rsid w:val="00DB27A6"/>
    <w:rsid w:val="00DB3188"/>
    <w:rsid w:val="00DB35C4"/>
    <w:rsid w:val="00DB389F"/>
    <w:rsid w:val="00DC099E"/>
    <w:rsid w:val="00DC10D1"/>
    <w:rsid w:val="00DC1556"/>
    <w:rsid w:val="00DC213D"/>
    <w:rsid w:val="00DC2372"/>
    <w:rsid w:val="00DC2569"/>
    <w:rsid w:val="00DC2750"/>
    <w:rsid w:val="00DC2A56"/>
    <w:rsid w:val="00DC4890"/>
    <w:rsid w:val="00DC5E76"/>
    <w:rsid w:val="00DD0296"/>
    <w:rsid w:val="00DD120D"/>
    <w:rsid w:val="00DD146D"/>
    <w:rsid w:val="00DD4180"/>
    <w:rsid w:val="00DD4FA6"/>
    <w:rsid w:val="00DD5630"/>
    <w:rsid w:val="00DD574F"/>
    <w:rsid w:val="00DE020C"/>
    <w:rsid w:val="00DE0E9D"/>
    <w:rsid w:val="00DE17F2"/>
    <w:rsid w:val="00DE2303"/>
    <w:rsid w:val="00DE3C1C"/>
    <w:rsid w:val="00DE43E0"/>
    <w:rsid w:val="00DE479D"/>
    <w:rsid w:val="00DF132B"/>
    <w:rsid w:val="00DF4C66"/>
    <w:rsid w:val="00DF50FA"/>
    <w:rsid w:val="00E004B7"/>
    <w:rsid w:val="00E007FA"/>
    <w:rsid w:val="00E020B8"/>
    <w:rsid w:val="00E02A83"/>
    <w:rsid w:val="00E02FFE"/>
    <w:rsid w:val="00E046E5"/>
    <w:rsid w:val="00E060B0"/>
    <w:rsid w:val="00E0612D"/>
    <w:rsid w:val="00E108EF"/>
    <w:rsid w:val="00E11A10"/>
    <w:rsid w:val="00E13F06"/>
    <w:rsid w:val="00E178B9"/>
    <w:rsid w:val="00E2158D"/>
    <w:rsid w:val="00E22AC9"/>
    <w:rsid w:val="00E238F5"/>
    <w:rsid w:val="00E2428F"/>
    <w:rsid w:val="00E247CF"/>
    <w:rsid w:val="00E24924"/>
    <w:rsid w:val="00E25333"/>
    <w:rsid w:val="00E25A45"/>
    <w:rsid w:val="00E2776A"/>
    <w:rsid w:val="00E325F7"/>
    <w:rsid w:val="00E3378D"/>
    <w:rsid w:val="00E3557F"/>
    <w:rsid w:val="00E35842"/>
    <w:rsid w:val="00E36494"/>
    <w:rsid w:val="00E37311"/>
    <w:rsid w:val="00E37D58"/>
    <w:rsid w:val="00E40009"/>
    <w:rsid w:val="00E4215F"/>
    <w:rsid w:val="00E424F1"/>
    <w:rsid w:val="00E432F7"/>
    <w:rsid w:val="00E4401E"/>
    <w:rsid w:val="00E44D9B"/>
    <w:rsid w:val="00E52179"/>
    <w:rsid w:val="00E53BC8"/>
    <w:rsid w:val="00E549EB"/>
    <w:rsid w:val="00E5541A"/>
    <w:rsid w:val="00E568E2"/>
    <w:rsid w:val="00E63316"/>
    <w:rsid w:val="00E63B30"/>
    <w:rsid w:val="00E63EB2"/>
    <w:rsid w:val="00E64294"/>
    <w:rsid w:val="00E660DE"/>
    <w:rsid w:val="00E669CA"/>
    <w:rsid w:val="00E671E7"/>
    <w:rsid w:val="00E67BD6"/>
    <w:rsid w:val="00E67F6C"/>
    <w:rsid w:val="00E70044"/>
    <w:rsid w:val="00E7173C"/>
    <w:rsid w:val="00E72637"/>
    <w:rsid w:val="00E751CF"/>
    <w:rsid w:val="00E77106"/>
    <w:rsid w:val="00E80271"/>
    <w:rsid w:val="00E81949"/>
    <w:rsid w:val="00E82A37"/>
    <w:rsid w:val="00E82B35"/>
    <w:rsid w:val="00E8337B"/>
    <w:rsid w:val="00E86EED"/>
    <w:rsid w:val="00E97656"/>
    <w:rsid w:val="00EA22F7"/>
    <w:rsid w:val="00EA271C"/>
    <w:rsid w:val="00EA33C3"/>
    <w:rsid w:val="00EA3667"/>
    <w:rsid w:val="00EA75DC"/>
    <w:rsid w:val="00EA7A36"/>
    <w:rsid w:val="00EB061E"/>
    <w:rsid w:val="00EB0684"/>
    <w:rsid w:val="00EB086C"/>
    <w:rsid w:val="00EB0F1A"/>
    <w:rsid w:val="00EB122E"/>
    <w:rsid w:val="00EB34C1"/>
    <w:rsid w:val="00EB4C43"/>
    <w:rsid w:val="00EB73A0"/>
    <w:rsid w:val="00EC0ECF"/>
    <w:rsid w:val="00EC2BA3"/>
    <w:rsid w:val="00EC49C0"/>
    <w:rsid w:val="00EC5649"/>
    <w:rsid w:val="00EC584E"/>
    <w:rsid w:val="00EC5C85"/>
    <w:rsid w:val="00EC604B"/>
    <w:rsid w:val="00ED02F3"/>
    <w:rsid w:val="00ED0BA4"/>
    <w:rsid w:val="00ED1F70"/>
    <w:rsid w:val="00ED40E4"/>
    <w:rsid w:val="00ED61A6"/>
    <w:rsid w:val="00ED7586"/>
    <w:rsid w:val="00EE17CA"/>
    <w:rsid w:val="00EE1BA9"/>
    <w:rsid w:val="00EE1F5E"/>
    <w:rsid w:val="00EE2F03"/>
    <w:rsid w:val="00EE3DDD"/>
    <w:rsid w:val="00EE4AB5"/>
    <w:rsid w:val="00EE6A89"/>
    <w:rsid w:val="00EE6CA2"/>
    <w:rsid w:val="00EF0803"/>
    <w:rsid w:val="00EF0973"/>
    <w:rsid w:val="00EF2D44"/>
    <w:rsid w:val="00EF3448"/>
    <w:rsid w:val="00EF4027"/>
    <w:rsid w:val="00EF405A"/>
    <w:rsid w:val="00EF48B0"/>
    <w:rsid w:val="00EF5C8A"/>
    <w:rsid w:val="00EF5F0C"/>
    <w:rsid w:val="00F00996"/>
    <w:rsid w:val="00F00CAB"/>
    <w:rsid w:val="00F0140C"/>
    <w:rsid w:val="00F019AB"/>
    <w:rsid w:val="00F01D66"/>
    <w:rsid w:val="00F01DC4"/>
    <w:rsid w:val="00F020E6"/>
    <w:rsid w:val="00F07EE1"/>
    <w:rsid w:val="00F12D83"/>
    <w:rsid w:val="00F16905"/>
    <w:rsid w:val="00F17189"/>
    <w:rsid w:val="00F1744E"/>
    <w:rsid w:val="00F2101A"/>
    <w:rsid w:val="00F221A7"/>
    <w:rsid w:val="00F24182"/>
    <w:rsid w:val="00F248D0"/>
    <w:rsid w:val="00F24E32"/>
    <w:rsid w:val="00F26AD6"/>
    <w:rsid w:val="00F32990"/>
    <w:rsid w:val="00F3310D"/>
    <w:rsid w:val="00F33D99"/>
    <w:rsid w:val="00F33FD5"/>
    <w:rsid w:val="00F342AA"/>
    <w:rsid w:val="00F35818"/>
    <w:rsid w:val="00F378D9"/>
    <w:rsid w:val="00F400AC"/>
    <w:rsid w:val="00F40A59"/>
    <w:rsid w:val="00F40AF7"/>
    <w:rsid w:val="00F41EC0"/>
    <w:rsid w:val="00F42946"/>
    <w:rsid w:val="00F44FFB"/>
    <w:rsid w:val="00F465D2"/>
    <w:rsid w:val="00F502A2"/>
    <w:rsid w:val="00F52764"/>
    <w:rsid w:val="00F52856"/>
    <w:rsid w:val="00F52C17"/>
    <w:rsid w:val="00F52D86"/>
    <w:rsid w:val="00F55647"/>
    <w:rsid w:val="00F574FA"/>
    <w:rsid w:val="00F618B2"/>
    <w:rsid w:val="00F631BA"/>
    <w:rsid w:val="00F64151"/>
    <w:rsid w:val="00F64585"/>
    <w:rsid w:val="00F66517"/>
    <w:rsid w:val="00F70B1B"/>
    <w:rsid w:val="00F710B1"/>
    <w:rsid w:val="00F71388"/>
    <w:rsid w:val="00F72470"/>
    <w:rsid w:val="00F72AD6"/>
    <w:rsid w:val="00F75A5D"/>
    <w:rsid w:val="00F76017"/>
    <w:rsid w:val="00F80800"/>
    <w:rsid w:val="00F815A2"/>
    <w:rsid w:val="00F856BA"/>
    <w:rsid w:val="00F8699F"/>
    <w:rsid w:val="00F871DB"/>
    <w:rsid w:val="00F9255A"/>
    <w:rsid w:val="00F9341C"/>
    <w:rsid w:val="00F944FA"/>
    <w:rsid w:val="00F964DC"/>
    <w:rsid w:val="00F973A9"/>
    <w:rsid w:val="00F97821"/>
    <w:rsid w:val="00F97973"/>
    <w:rsid w:val="00FA243F"/>
    <w:rsid w:val="00FA5786"/>
    <w:rsid w:val="00FA5F8E"/>
    <w:rsid w:val="00FA66BE"/>
    <w:rsid w:val="00FA6732"/>
    <w:rsid w:val="00FA68A7"/>
    <w:rsid w:val="00FB4241"/>
    <w:rsid w:val="00FB615D"/>
    <w:rsid w:val="00FB64BF"/>
    <w:rsid w:val="00FB6DC8"/>
    <w:rsid w:val="00FC14E7"/>
    <w:rsid w:val="00FC31E7"/>
    <w:rsid w:val="00FC431B"/>
    <w:rsid w:val="00FC4628"/>
    <w:rsid w:val="00FC4F28"/>
    <w:rsid w:val="00FD0482"/>
    <w:rsid w:val="00FD1763"/>
    <w:rsid w:val="00FD2821"/>
    <w:rsid w:val="00FD44D8"/>
    <w:rsid w:val="00FE3A86"/>
    <w:rsid w:val="00FE3E18"/>
    <w:rsid w:val="00FE442B"/>
    <w:rsid w:val="00FE5707"/>
    <w:rsid w:val="00FE67C4"/>
    <w:rsid w:val="00FF26AA"/>
    <w:rsid w:val="00FF3C34"/>
    <w:rsid w:val="00FF4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9852</TotalTime>
  <Pages>1</Pages>
  <Words>262</Words>
  <Characters>1499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633</cp:revision>
  <cp:lastPrinted>1998-02-03T19:29:00Z</cp:lastPrinted>
  <dcterms:created xsi:type="dcterms:W3CDTF">2017-02-01T20:06:00Z</dcterms:created>
  <dcterms:modified xsi:type="dcterms:W3CDTF">2022-09-09T13:37:00Z</dcterms:modified>
</cp:coreProperties>
</file>