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>PACIENTE: Regiane Marques Costa</w:t>
      </w:r>
    </w:p>
    <w:p w:rsidR="00B814DC" w:rsidRPr="00B814DC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 xml:space="preserve">IDADE: 41 anos SEXO: F                     </w:t>
      </w:r>
    </w:p>
    <w:p w:rsidR="00501268" w:rsidRDefault="00B814DC" w:rsidP="00B814DC">
      <w:pPr>
        <w:tabs>
          <w:tab w:val="center" w:pos="4677"/>
        </w:tabs>
        <w:rPr>
          <w:sz w:val="32"/>
          <w:szCs w:val="32"/>
        </w:rPr>
      </w:pPr>
      <w:r w:rsidRPr="00B814DC">
        <w:rPr>
          <w:sz w:val="32"/>
          <w:szCs w:val="32"/>
        </w:rPr>
        <w:t>DATA DO EXAME:5 set.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C8A" w:rsidRDefault="008A4C8A">
      <w:r>
        <w:separator/>
      </w:r>
    </w:p>
  </w:endnote>
  <w:endnote w:type="continuationSeparator" w:id="0">
    <w:p w:rsidR="008A4C8A" w:rsidRDefault="008A4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C8A" w:rsidRDefault="008A4C8A">
      <w:r>
        <w:separator/>
      </w:r>
    </w:p>
  </w:footnote>
  <w:footnote w:type="continuationSeparator" w:id="0">
    <w:p w:rsidR="008A4C8A" w:rsidRDefault="008A4C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C66FA-AA5F-4CBB-90F8-C40899B4E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3057</cp:revision>
  <cp:lastPrinted>2018-12-13T13:35:00Z</cp:lastPrinted>
  <dcterms:created xsi:type="dcterms:W3CDTF">2016-03-08T23:34:00Z</dcterms:created>
  <dcterms:modified xsi:type="dcterms:W3CDTF">2022-09-05T19:04:00Z</dcterms:modified>
</cp:coreProperties>
</file>