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12363C" w:rsidRPr="0012363C" w:rsidRDefault="0012363C" w:rsidP="0012363C">
      <w:pPr>
        <w:rPr>
          <w:sz w:val="32"/>
          <w:szCs w:val="32"/>
        </w:rPr>
      </w:pPr>
      <w:r w:rsidRPr="0012363C">
        <w:rPr>
          <w:sz w:val="32"/>
          <w:szCs w:val="32"/>
        </w:rPr>
        <w:t xml:space="preserve">PACIENTE: </w:t>
      </w:r>
      <w:r w:rsidR="00027C41" w:rsidRPr="00027C41">
        <w:rPr>
          <w:sz w:val="32"/>
          <w:szCs w:val="32"/>
        </w:rPr>
        <w:t>Marina Almeida Mesquita Oliveira</w:t>
      </w:r>
    </w:p>
    <w:p w:rsidR="0012363C" w:rsidRPr="0012363C" w:rsidRDefault="0012363C" w:rsidP="0012363C">
      <w:pPr>
        <w:rPr>
          <w:sz w:val="32"/>
          <w:szCs w:val="32"/>
        </w:rPr>
      </w:pPr>
      <w:r w:rsidRPr="0012363C">
        <w:rPr>
          <w:sz w:val="32"/>
          <w:szCs w:val="32"/>
        </w:rPr>
        <w:t xml:space="preserve">IDADE: </w:t>
      </w:r>
      <w:r w:rsidR="00C03D29">
        <w:rPr>
          <w:sz w:val="32"/>
          <w:szCs w:val="32"/>
        </w:rPr>
        <w:t>4</w:t>
      </w:r>
      <w:r w:rsidR="00027C41">
        <w:rPr>
          <w:sz w:val="32"/>
          <w:szCs w:val="32"/>
        </w:rPr>
        <w:t>0</w:t>
      </w:r>
      <w:r w:rsidRPr="0012363C">
        <w:rPr>
          <w:sz w:val="32"/>
          <w:szCs w:val="32"/>
        </w:rPr>
        <w:t xml:space="preserve"> anos SEXO: </w:t>
      </w:r>
      <w:r w:rsidR="00027C41">
        <w:rPr>
          <w:sz w:val="32"/>
          <w:szCs w:val="32"/>
        </w:rPr>
        <w:t>F</w:t>
      </w:r>
      <w:r w:rsidRPr="0012363C">
        <w:rPr>
          <w:sz w:val="32"/>
          <w:szCs w:val="32"/>
        </w:rPr>
        <w:t xml:space="preserve">                     </w:t>
      </w:r>
    </w:p>
    <w:p w:rsidR="004930C6" w:rsidRDefault="0012363C" w:rsidP="0012363C">
      <w:pPr>
        <w:rPr>
          <w:sz w:val="32"/>
          <w:szCs w:val="32"/>
        </w:rPr>
      </w:pPr>
      <w:r w:rsidRPr="0012363C">
        <w:rPr>
          <w:sz w:val="32"/>
          <w:szCs w:val="32"/>
        </w:rPr>
        <w:t>DATA DO EXAME:</w:t>
      </w:r>
      <w:r w:rsidR="00027C41">
        <w:rPr>
          <w:sz w:val="32"/>
          <w:szCs w:val="32"/>
        </w:rPr>
        <w:t>5</w:t>
      </w:r>
      <w:bookmarkStart w:id="0" w:name="_GoBack"/>
      <w:bookmarkEnd w:id="0"/>
      <w:r w:rsidR="00B31214">
        <w:rPr>
          <w:sz w:val="32"/>
          <w:szCs w:val="32"/>
        </w:rPr>
        <w:t xml:space="preserve"> set. 22</w:t>
      </w:r>
    </w:p>
    <w:p w:rsidR="008524CA" w:rsidRDefault="008524CA" w:rsidP="008524CA">
      <w:pPr>
        <w:rPr>
          <w:sz w:val="32"/>
          <w:szCs w:val="32"/>
        </w:rPr>
      </w:pPr>
    </w:p>
    <w:p w:rsidR="004930C6" w:rsidRDefault="004930C6" w:rsidP="004930C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CD0806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75B63" w:rsidRDefault="00E75B63">
      <w:r>
        <w:separator/>
      </w:r>
    </w:p>
  </w:endnote>
  <w:endnote w:type="continuationSeparator" w:id="0">
    <w:p w:rsidR="00E75B63" w:rsidRDefault="00E75B6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75B63" w:rsidRDefault="00E75B63">
      <w:r>
        <w:separator/>
      </w:r>
    </w:p>
  </w:footnote>
  <w:footnote w:type="continuationSeparator" w:id="0">
    <w:p w:rsidR="00E75B63" w:rsidRDefault="00E75B6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76F"/>
    <w:rsid w:val="00001D07"/>
    <w:rsid w:val="00001EAF"/>
    <w:rsid w:val="00002252"/>
    <w:rsid w:val="00002E21"/>
    <w:rsid w:val="000034C4"/>
    <w:rsid w:val="00003879"/>
    <w:rsid w:val="00003E90"/>
    <w:rsid w:val="0000465E"/>
    <w:rsid w:val="0000491B"/>
    <w:rsid w:val="00004ECD"/>
    <w:rsid w:val="00005B2A"/>
    <w:rsid w:val="00005D97"/>
    <w:rsid w:val="0000658F"/>
    <w:rsid w:val="00006C89"/>
    <w:rsid w:val="00006DB9"/>
    <w:rsid w:val="000071AD"/>
    <w:rsid w:val="00010006"/>
    <w:rsid w:val="0001058F"/>
    <w:rsid w:val="00011663"/>
    <w:rsid w:val="00014A5E"/>
    <w:rsid w:val="00014CE9"/>
    <w:rsid w:val="000160DE"/>
    <w:rsid w:val="00016A14"/>
    <w:rsid w:val="00021753"/>
    <w:rsid w:val="0002376D"/>
    <w:rsid w:val="0002391F"/>
    <w:rsid w:val="0002419E"/>
    <w:rsid w:val="000251FD"/>
    <w:rsid w:val="000253DA"/>
    <w:rsid w:val="00025BE4"/>
    <w:rsid w:val="000261D2"/>
    <w:rsid w:val="0002725A"/>
    <w:rsid w:val="0002751E"/>
    <w:rsid w:val="00027C41"/>
    <w:rsid w:val="0003005E"/>
    <w:rsid w:val="000302CF"/>
    <w:rsid w:val="000317CF"/>
    <w:rsid w:val="00032021"/>
    <w:rsid w:val="00032E2A"/>
    <w:rsid w:val="0003301F"/>
    <w:rsid w:val="00033115"/>
    <w:rsid w:val="00033691"/>
    <w:rsid w:val="000337D4"/>
    <w:rsid w:val="00033B73"/>
    <w:rsid w:val="00035D68"/>
    <w:rsid w:val="00037840"/>
    <w:rsid w:val="0003789C"/>
    <w:rsid w:val="00037F50"/>
    <w:rsid w:val="00040A1E"/>
    <w:rsid w:val="0004129D"/>
    <w:rsid w:val="000418C6"/>
    <w:rsid w:val="000419C2"/>
    <w:rsid w:val="00042033"/>
    <w:rsid w:val="000436EB"/>
    <w:rsid w:val="00044523"/>
    <w:rsid w:val="000447E5"/>
    <w:rsid w:val="00045517"/>
    <w:rsid w:val="000457EA"/>
    <w:rsid w:val="00045FE5"/>
    <w:rsid w:val="00046BB1"/>
    <w:rsid w:val="00050635"/>
    <w:rsid w:val="00050728"/>
    <w:rsid w:val="000512B2"/>
    <w:rsid w:val="00051602"/>
    <w:rsid w:val="00051E2B"/>
    <w:rsid w:val="000526B8"/>
    <w:rsid w:val="00053429"/>
    <w:rsid w:val="000557AB"/>
    <w:rsid w:val="00055D01"/>
    <w:rsid w:val="00057178"/>
    <w:rsid w:val="00057498"/>
    <w:rsid w:val="0005778F"/>
    <w:rsid w:val="0006035D"/>
    <w:rsid w:val="00062BC2"/>
    <w:rsid w:val="000630F2"/>
    <w:rsid w:val="00063A82"/>
    <w:rsid w:val="00063C3E"/>
    <w:rsid w:val="00064663"/>
    <w:rsid w:val="00064A4A"/>
    <w:rsid w:val="0006518A"/>
    <w:rsid w:val="00065363"/>
    <w:rsid w:val="000657B5"/>
    <w:rsid w:val="00065AC0"/>
    <w:rsid w:val="000667B9"/>
    <w:rsid w:val="0006746C"/>
    <w:rsid w:val="00067992"/>
    <w:rsid w:val="00067C4E"/>
    <w:rsid w:val="00067F94"/>
    <w:rsid w:val="00070C12"/>
    <w:rsid w:val="00070D10"/>
    <w:rsid w:val="000715B3"/>
    <w:rsid w:val="00071786"/>
    <w:rsid w:val="00072C13"/>
    <w:rsid w:val="00073B38"/>
    <w:rsid w:val="00073E16"/>
    <w:rsid w:val="000743E0"/>
    <w:rsid w:val="00074916"/>
    <w:rsid w:val="00074A6D"/>
    <w:rsid w:val="00074AD1"/>
    <w:rsid w:val="00074E7A"/>
    <w:rsid w:val="00075B33"/>
    <w:rsid w:val="00076845"/>
    <w:rsid w:val="000776BA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0DAD"/>
    <w:rsid w:val="00091EFF"/>
    <w:rsid w:val="00093CB1"/>
    <w:rsid w:val="0009421F"/>
    <w:rsid w:val="000955D7"/>
    <w:rsid w:val="0009572C"/>
    <w:rsid w:val="00096235"/>
    <w:rsid w:val="00097812"/>
    <w:rsid w:val="000A0005"/>
    <w:rsid w:val="000A009D"/>
    <w:rsid w:val="000A0269"/>
    <w:rsid w:val="000A0333"/>
    <w:rsid w:val="000A0DD3"/>
    <w:rsid w:val="000A16A6"/>
    <w:rsid w:val="000A1FA6"/>
    <w:rsid w:val="000A21D1"/>
    <w:rsid w:val="000A4205"/>
    <w:rsid w:val="000A46C3"/>
    <w:rsid w:val="000A5974"/>
    <w:rsid w:val="000B100E"/>
    <w:rsid w:val="000B16BC"/>
    <w:rsid w:val="000B2BB0"/>
    <w:rsid w:val="000B2CEA"/>
    <w:rsid w:val="000B2E8B"/>
    <w:rsid w:val="000B369F"/>
    <w:rsid w:val="000B38DB"/>
    <w:rsid w:val="000B485F"/>
    <w:rsid w:val="000B4967"/>
    <w:rsid w:val="000B4DCC"/>
    <w:rsid w:val="000B704D"/>
    <w:rsid w:val="000B72FD"/>
    <w:rsid w:val="000B7B6B"/>
    <w:rsid w:val="000C00D3"/>
    <w:rsid w:val="000C153B"/>
    <w:rsid w:val="000C42D4"/>
    <w:rsid w:val="000C4F8F"/>
    <w:rsid w:val="000C5990"/>
    <w:rsid w:val="000C5A0D"/>
    <w:rsid w:val="000C7636"/>
    <w:rsid w:val="000C787F"/>
    <w:rsid w:val="000D2744"/>
    <w:rsid w:val="000D33F8"/>
    <w:rsid w:val="000D3487"/>
    <w:rsid w:val="000D3557"/>
    <w:rsid w:val="000D40FF"/>
    <w:rsid w:val="000D4FAA"/>
    <w:rsid w:val="000D74A5"/>
    <w:rsid w:val="000D76C5"/>
    <w:rsid w:val="000D7B94"/>
    <w:rsid w:val="000E06D1"/>
    <w:rsid w:val="000E2FD8"/>
    <w:rsid w:val="000E527A"/>
    <w:rsid w:val="000E5D1F"/>
    <w:rsid w:val="000E6CA8"/>
    <w:rsid w:val="000E73F3"/>
    <w:rsid w:val="000E76E6"/>
    <w:rsid w:val="000E782C"/>
    <w:rsid w:val="000F0655"/>
    <w:rsid w:val="000F07FE"/>
    <w:rsid w:val="000F19D0"/>
    <w:rsid w:val="000F33EC"/>
    <w:rsid w:val="000F4229"/>
    <w:rsid w:val="000F528D"/>
    <w:rsid w:val="000F5333"/>
    <w:rsid w:val="000F63A8"/>
    <w:rsid w:val="000F70FC"/>
    <w:rsid w:val="000F77A1"/>
    <w:rsid w:val="00100323"/>
    <w:rsid w:val="00100674"/>
    <w:rsid w:val="00102622"/>
    <w:rsid w:val="00102808"/>
    <w:rsid w:val="00102A55"/>
    <w:rsid w:val="00102CDE"/>
    <w:rsid w:val="00103B48"/>
    <w:rsid w:val="00104285"/>
    <w:rsid w:val="00104578"/>
    <w:rsid w:val="00105077"/>
    <w:rsid w:val="001057C5"/>
    <w:rsid w:val="0010597B"/>
    <w:rsid w:val="00106B3F"/>
    <w:rsid w:val="00107F3E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17260"/>
    <w:rsid w:val="00120069"/>
    <w:rsid w:val="00121214"/>
    <w:rsid w:val="00121A90"/>
    <w:rsid w:val="001223A8"/>
    <w:rsid w:val="0012276C"/>
    <w:rsid w:val="0012301D"/>
    <w:rsid w:val="0012363C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196C"/>
    <w:rsid w:val="001338A9"/>
    <w:rsid w:val="00133F31"/>
    <w:rsid w:val="00134D6C"/>
    <w:rsid w:val="00135674"/>
    <w:rsid w:val="00135ACD"/>
    <w:rsid w:val="001367C7"/>
    <w:rsid w:val="0013680C"/>
    <w:rsid w:val="00141A9E"/>
    <w:rsid w:val="00141F70"/>
    <w:rsid w:val="00142054"/>
    <w:rsid w:val="001420A7"/>
    <w:rsid w:val="00142387"/>
    <w:rsid w:val="001433DA"/>
    <w:rsid w:val="001440A8"/>
    <w:rsid w:val="00144712"/>
    <w:rsid w:val="0014533C"/>
    <w:rsid w:val="00145866"/>
    <w:rsid w:val="001459C2"/>
    <w:rsid w:val="00145B61"/>
    <w:rsid w:val="00146556"/>
    <w:rsid w:val="001465F3"/>
    <w:rsid w:val="0014690B"/>
    <w:rsid w:val="00146A5B"/>
    <w:rsid w:val="001472B1"/>
    <w:rsid w:val="0015031B"/>
    <w:rsid w:val="00151D41"/>
    <w:rsid w:val="001521B4"/>
    <w:rsid w:val="001532A3"/>
    <w:rsid w:val="0015370D"/>
    <w:rsid w:val="00153F19"/>
    <w:rsid w:val="00154D10"/>
    <w:rsid w:val="0015529E"/>
    <w:rsid w:val="00155847"/>
    <w:rsid w:val="001564CB"/>
    <w:rsid w:val="00156BE8"/>
    <w:rsid w:val="001605CD"/>
    <w:rsid w:val="0016069D"/>
    <w:rsid w:val="001611DB"/>
    <w:rsid w:val="001644B5"/>
    <w:rsid w:val="00164C9E"/>
    <w:rsid w:val="0016509E"/>
    <w:rsid w:val="00165DE7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996"/>
    <w:rsid w:val="001749CD"/>
    <w:rsid w:val="00175301"/>
    <w:rsid w:val="00175FE7"/>
    <w:rsid w:val="00176F13"/>
    <w:rsid w:val="001806DE"/>
    <w:rsid w:val="0018091D"/>
    <w:rsid w:val="001817A6"/>
    <w:rsid w:val="0018256B"/>
    <w:rsid w:val="0018272C"/>
    <w:rsid w:val="00183418"/>
    <w:rsid w:val="00185344"/>
    <w:rsid w:val="0018559D"/>
    <w:rsid w:val="00185D5F"/>
    <w:rsid w:val="00185DAA"/>
    <w:rsid w:val="001874EC"/>
    <w:rsid w:val="00192B25"/>
    <w:rsid w:val="001932AA"/>
    <w:rsid w:val="001932C5"/>
    <w:rsid w:val="00194EB1"/>
    <w:rsid w:val="00194F82"/>
    <w:rsid w:val="0019564F"/>
    <w:rsid w:val="00196399"/>
    <w:rsid w:val="0019719E"/>
    <w:rsid w:val="00197FEA"/>
    <w:rsid w:val="001A008A"/>
    <w:rsid w:val="001A0117"/>
    <w:rsid w:val="001A2F0E"/>
    <w:rsid w:val="001A2F2D"/>
    <w:rsid w:val="001A2F63"/>
    <w:rsid w:val="001A3E59"/>
    <w:rsid w:val="001A3F59"/>
    <w:rsid w:val="001A4B3B"/>
    <w:rsid w:val="001A5284"/>
    <w:rsid w:val="001A5E1D"/>
    <w:rsid w:val="001A6325"/>
    <w:rsid w:val="001A7DBA"/>
    <w:rsid w:val="001B1922"/>
    <w:rsid w:val="001B1EBD"/>
    <w:rsid w:val="001B2412"/>
    <w:rsid w:val="001B3070"/>
    <w:rsid w:val="001B428D"/>
    <w:rsid w:val="001B5712"/>
    <w:rsid w:val="001B611A"/>
    <w:rsid w:val="001B7179"/>
    <w:rsid w:val="001C07C2"/>
    <w:rsid w:val="001C21F2"/>
    <w:rsid w:val="001C31E0"/>
    <w:rsid w:val="001C34D2"/>
    <w:rsid w:val="001C3507"/>
    <w:rsid w:val="001C35CC"/>
    <w:rsid w:val="001C3904"/>
    <w:rsid w:val="001C4403"/>
    <w:rsid w:val="001C4789"/>
    <w:rsid w:val="001C708E"/>
    <w:rsid w:val="001C7A46"/>
    <w:rsid w:val="001D0184"/>
    <w:rsid w:val="001D02BC"/>
    <w:rsid w:val="001D1F92"/>
    <w:rsid w:val="001D2F85"/>
    <w:rsid w:val="001D4B19"/>
    <w:rsid w:val="001D503C"/>
    <w:rsid w:val="001D5E2B"/>
    <w:rsid w:val="001D643E"/>
    <w:rsid w:val="001D6771"/>
    <w:rsid w:val="001D6ED6"/>
    <w:rsid w:val="001D713B"/>
    <w:rsid w:val="001D7F13"/>
    <w:rsid w:val="001E0B9D"/>
    <w:rsid w:val="001E0FE7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FA3"/>
    <w:rsid w:val="001F1766"/>
    <w:rsid w:val="001F1E87"/>
    <w:rsid w:val="001F312E"/>
    <w:rsid w:val="001F32A9"/>
    <w:rsid w:val="001F3F69"/>
    <w:rsid w:val="001F451A"/>
    <w:rsid w:val="001F4E1C"/>
    <w:rsid w:val="001F4F9B"/>
    <w:rsid w:val="001F5254"/>
    <w:rsid w:val="001F5344"/>
    <w:rsid w:val="001F57E0"/>
    <w:rsid w:val="001F5D5E"/>
    <w:rsid w:val="001F5E14"/>
    <w:rsid w:val="001F7911"/>
    <w:rsid w:val="002003C9"/>
    <w:rsid w:val="00200AD0"/>
    <w:rsid w:val="00201267"/>
    <w:rsid w:val="00203589"/>
    <w:rsid w:val="002038DB"/>
    <w:rsid w:val="00203D4F"/>
    <w:rsid w:val="0020477F"/>
    <w:rsid w:val="00204E16"/>
    <w:rsid w:val="00204F6C"/>
    <w:rsid w:val="0020556E"/>
    <w:rsid w:val="002057EF"/>
    <w:rsid w:val="00205A69"/>
    <w:rsid w:val="00207B01"/>
    <w:rsid w:val="00210CB1"/>
    <w:rsid w:val="00213739"/>
    <w:rsid w:val="002137F3"/>
    <w:rsid w:val="0021489B"/>
    <w:rsid w:val="00215100"/>
    <w:rsid w:val="002151EB"/>
    <w:rsid w:val="002153AA"/>
    <w:rsid w:val="00215F88"/>
    <w:rsid w:val="00217369"/>
    <w:rsid w:val="00217BF4"/>
    <w:rsid w:val="00217DBD"/>
    <w:rsid w:val="00220178"/>
    <w:rsid w:val="002205A9"/>
    <w:rsid w:val="00220A0E"/>
    <w:rsid w:val="00220A45"/>
    <w:rsid w:val="00221138"/>
    <w:rsid w:val="00224034"/>
    <w:rsid w:val="00224834"/>
    <w:rsid w:val="00224BF5"/>
    <w:rsid w:val="002254A5"/>
    <w:rsid w:val="0022570E"/>
    <w:rsid w:val="00226041"/>
    <w:rsid w:val="00226A23"/>
    <w:rsid w:val="002275BD"/>
    <w:rsid w:val="0023125B"/>
    <w:rsid w:val="002322AF"/>
    <w:rsid w:val="0023244B"/>
    <w:rsid w:val="00232D67"/>
    <w:rsid w:val="00233593"/>
    <w:rsid w:val="00233A29"/>
    <w:rsid w:val="00233C99"/>
    <w:rsid w:val="00236111"/>
    <w:rsid w:val="00237459"/>
    <w:rsid w:val="002419B8"/>
    <w:rsid w:val="00241CFB"/>
    <w:rsid w:val="00242A4E"/>
    <w:rsid w:val="00242EB2"/>
    <w:rsid w:val="002448D2"/>
    <w:rsid w:val="002452F0"/>
    <w:rsid w:val="0024572D"/>
    <w:rsid w:val="002460BA"/>
    <w:rsid w:val="00246152"/>
    <w:rsid w:val="00246746"/>
    <w:rsid w:val="00246CF2"/>
    <w:rsid w:val="00247247"/>
    <w:rsid w:val="0024734B"/>
    <w:rsid w:val="0025003B"/>
    <w:rsid w:val="00250627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6C5"/>
    <w:rsid w:val="00264C25"/>
    <w:rsid w:val="0026524D"/>
    <w:rsid w:val="00270304"/>
    <w:rsid w:val="0027265D"/>
    <w:rsid w:val="002729F6"/>
    <w:rsid w:val="0027334E"/>
    <w:rsid w:val="00273B3D"/>
    <w:rsid w:val="00274040"/>
    <w:rsid w:val="00275888"/>
    <w:rsid w:val="00276947"/>
    <w:rsid w:val="002778AD"/>
    <w:rsid w:val="0027796C"/>
    <w:rsid w:val="00280DC4"/>
    <w:rsid w:val="0028122E"/>
    <w:rsid w:val="00282275"/>
    <w:rsid w:val="00282B2B"/>
    <w:rsid w:val="00283734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21C6"/>
    <w:rsid w:val="00293A1C"/>
    <w:rsid w:val="00293A95"/>
    <w:rsid w:val="00293B6F"/>
    <w:rsid w:val="002946AF"/>
    <w:rsid w:val="00295AA5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516D"/>
    <w:rsid w:val="002A598C"/>
    <w:rsid w:val="002A5D4E"/>
    <w:rsid w:val="002A60BD"/>
    <w:rsid w:val="002A610F"/>
    <w:rsid w:val="002A6757"/>
    <w:rsid w:val="002A6AC3"/>
    <w:rsid w:val="002B070B"/>
    <w:rsid w:val="002B079E"/>
    <w:rsid w:val="002B2D29"/>
    <w:rsid w:val="002B2F74"/>
    <w:rsid w:val="002B3B71"/>
    <w:rsid w:val="002B4888"/>
    <w:rsid w:val="002B59C9"/>
    <w:rsid w:val="002B677C"/>
    <w:rsid w:val="002B67A9"/>
    <w:rsid w:val="002B6E3A"/>
    <w:rsid w:val="002B6E9E"/>
    <w:rsid w:val="002C044B"/>
    <w:rsid w:val="002C0986"/>
    <w:rsid w:val="002C0E72"/>
    <w:rsid w:val="002C2A28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6D9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E7688"/>
    <w:rsid w:val="002E7AEC"/>
    <w:rsid w:val="002F00B0"/>
    <w:rsid w:val="002F0D9F"/>
    <w:rsid w:val="002F13BB"/>
    <w:rsid w:val="002F1D38"/>
    <w:rsid w:val="002F250F"/>
    <w:rsid w:val="002F2686"/>
    <w:rsid w:val="002F29A3"/>
    <w:rsid w:val="002F2CF9"/>
    <w:rsid w:val="002F351E"/>
    <w:rsid w:val="002F4E99"/>
    <w:rsid w:val="002F7586"/>
    <w:rsid w:val="002F787D"/>
    <w:rsid w:val="00302159"/>
    <w:rsid w:val="0030283C"/>
    <w:rsid w:val="00303B66"/>
    <w:rsid w:val="00304266"/>
    <w:rsid w:val="00305E18"/>
    <w:rsid w:val="0030645D"/>
    <w:rsid w:val="0030732D"/>
    <w:rsid w:val="00313331"/>
    <w:rsid w:val="003140AE"/>
    <w:rsid w:val="003144CC"/>
    <w:rsid w:val="00314AD9"/>
    <w:rsid w:val="00314E22"/>
    <w:rsid w:val="00315326"/>
    <w:rsid w:val="00315478"/>
    <w:rsid w:val="00315B9D"/>
    <w:rsid w:val="003163C2"/>
    <w:rsid w:val="00316AD6"/>
    <w:rsid w:val="00317139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3A2"/>
    <w:rsid w:val="00331C69"/>
    <w:rsid w:val="00332077"/>
    <w:rsid w:val="003320FA"/>
    <w:rsid w:val="00332394"/>
    <w:rsid w:val="00333269"/>
    <w:rsid w:val="003333C1"/>
    <w:rsid w:val="003342E5"/>
    <w:rsid w:val="00335B10"/>
    <w:rsid w:val="00335C2A"/>
    <w:rsid w:val="0033629E"/>
    <w:rsid w:val="00336442"/>
    <w:rsid w:val="00336912"/>
    <w:rsid w:val="00336B4D"/>
    <w:rsid w:val="00337698"/>
    <w:rsid w:val="003377DD"/>
    <w:rsid w:val="00340760"/>
    <w:rsid w:val="00341EE8"/>
    <w:rsid w:val="00341F7A"/>
    <w:rsid w:val="003420D2"/>
    <w:rsid w:val="00342C30"/>
    <w:rsid w:val="00343456"/>
    <w:rsid w:val="003436E1"/>
    <w:rsid w:val="00344A4F"/>
    <w:rsid w:val="003450EA"/>
    <w:rsid w:val="00346CFD"/>
    <w:rsid w:val="003477C6"/>
    <w:rsid w:val="00350F31"/>
    <w:rsid w:val="0035262B"/>
    <w:rsid w:val="00352857"/>
    <w:rsid w:val="003530D3"/>
    <w:rsid w:val="003539C8"/>
    <w:rsid w:val="00353BF5"/>
    <w:rsid w:val="003542AD"/>
    <w:rsid w:val="003544C1"/>
    <w:rsid w:val="00354F96"/>
    <w:rsid w:val="00355147"/>
    <w:rsid w:val="003553EA"/>
    <w:rsid w:val="00355BB1"/>
    <w:rsid w:val="00355FB7"/>
    <w:rsid w:val="00356B32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5C75"/>
    <w:rsid w:val="00366172"/>
    <w:rsid w:val="0036623E"/>
    <w:rsid w:val="003665FE"/>
    <w:rsid w:val="0036702A"/>
    <w:rsid w:val="00367E0C"/>
    <w:rsid w:val="00371930"/>
    <w:rsid w:val="00371C90"/>
    <w:rsid w:val="003734F2"/>
    <w:rsid w:val="0037369D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67AB"/>
    <w:rsid w:val="00387547"/>
    <w:rsid w:val="00387EA0"/>
    <w:rsid w:val="003900E5"/>
    <w:rsid w:val="00391015"/>
    <w:rsid w:val="00391F7B"/>
    <w:rsid w:val="00393C16"/>
    <w:rsid w:val="00394271"/>
    <w:rsid w:val="00394317"/>
    <w:rsid w:val="00394BE7"/>
    <w:rsid w:val="00395B3F"/>
    <w:rsid w:val="00396B09"/>
    <w:rsid w:val="003A01D4"/>
    <w:rsid w:val="003A06E8"/>
    <w:rsid w:val="003A0F32"/>
    <w:rsid w:val="003A16D8"/>
    <w:rsid w:val="003A3220"/>
    <w:rsid w:val="003A3649"/>
    <w:rsid w:val="003A3951"/>
    <w:rsid w:val="003A4D1C"/>
    <w:rsid w:val="003A5646"/>
    <w:rsid w:val="003A56EE"/>
    <w:rsid w:val="003A57AA"/>
    <w:rsid w:val="003A5E92"/>
    <w:rsid w:val="003A6179"/>
    <w:rsid w:val="003A6874"/>
    <w:rsid w:val="003A790C"/>
    <w:rsid w:val="003B018D"/>
    <w:rsid w:val="003B0695"/>
    <w:rsid w:val="003B0732"/>
    <w:rsid w:val="003B07A3"/>
    <w:rsid w:val="003B09A6"/>
    <w:rsid w:val="003B0F6E"/>
    <w:rsid w:val="003B1F83"/>
    <w:rsid w:val="003B1FD0"/>
    <w:rsid w:val="003B302C"/>
    <w:rsid w:val="003B373E"/>
    <w:rsid w:val="003B47E5"/>
    <w:rsid w:val="003B48B7"/>
    <w:rsid w:val="003B4EB0"/>
    <w:rsid w:val="003B4FB8"/>
    <w:rsid w:val="003B550C"/>
    <w:rsid w:val="003B5C7B"/>
    <w:rsid w:val="003B6377"/>
    <w:rsid w:val="003B6FA9"/>
    <w:rsid w:val="003B7392"/>
    <w:rsid w:val="003B79A9"/>
    <w:rsid w:val="003C132A"/>
    <w:rsid w:val="003C1614"/>
    <w:rsid w:val="003C1658"/>
    <w:rsid w:val="003C1DD7"/>
    <w:rsid w:val="003C2736"/>
    <w:rsid w:val="003C2864"/>
    <w:rsid w:val="003C2A1A"/>
    <w:rsid w:val="003C3C42"/>
    <w:rsid w:val="003C4A2F"/>
    <w:rsid w:val="003C608F"/>
    <w:rsid w:val="003C6533"/>
    <w:rsid w:val="003C674A"/>
    <w:rsid w:val="003C68AC"/>
    <w:rsid w:val="003C6DA6"/>
    <w:rsid w:val="003C75B1"/>
    <w:rsid w:val="003D04A2"/>
    <w:rsid w:val="003D134D"/>
    <w:rsid w:val="003D1C4A"/>
    <w:rsid w:val="003D2383"/>
    <w:rsid w:val="003D239C"/>
    <w:rsid w:val="003D2BE5"/>
    <w:rsid w:val="003D306D"/>
    <w:rsid w:val="003D3323"/>
    <w:rsid w:val="003D3DA8"/>
    <w:rsid w:val="003D531E"/>
    <w:rsid w:val="003D538A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202"/>
    <w:rsid w:val="003E54EB"/>
    <w:rsid w:val="003E5605"/>
    <w:rsid w:val="003E56E0"/>
    <w:rsid w:val="003E6630"/>
    <w:rsid w:val="003E70D7"/>
    <w:rsid w:val="003E7E5C"/>
    <w:rsid w:val="003F0130"/>
    <w:rsid w:val="003F0524"/>
    <w:rsid w:val="003F0585"/>
    <w:rsid w:val="003F10E6"/>
    <w:rsid w:val="003F23CD"/>
    <w:rsid w:val="003F2671"/>
    <w:rsid w:val="003F2B8E"/>
    <w:rsid w:val="003F5D41"/>
    <w:rsid w:val="004008D8"/>
    <w:rsid w:val="004009FB"/>
    <w:rsid w:val="00400A6D"/>
    <w:rsid w:val="00400D28"/>
    <w:rsid w:val="00400EAA"/>
    <w:rsid w:val="00402AF3"/>
    <w:rsid w:val="00403FE9"/>
    <w:rsid w:val="00404FA9"/>
    <w:rsid w:val="004063D5"/>
    <w:rsid w:val="00410F24"/>
    <w:rsid w:val="004113B3"/>
    <w:rsid w:val="00412E24"/>
    <w:rsid w:val="00416079"/>
    <w:rsid w:val="0041633B"/>
    <w:rsid w:val="004165A1"/>
    <w:rsid w:val="004177EC"/>
    <w:rsid w:val="004217C5"/>
    <w:rsid w:val="0042357E"/>
    <w:rsid w:val="00423D35"/>
    <w:rsid w:val="00423E53"/>
    <w:rsid w:val="00424E39"/>
    <w:rsid w:val="004253B7"/>
    <w:rsid w:val="0042653A"/>
    <w:rsid w:val="00430BB3"/>
    <w:rsid w:val="004312E2"/>
    <w:rsid w:val="004332AA"/>
    <w:rsid w:val="00433871"/>
    <w:rsid w:val="00433A30"/>
    <w:rsid w:val="00433BB1"/>
    <w:rsid w:val="00434A25"/>
    <w:rsid w:val="00434DC2"/>
    <w:rsid w:val="00435467"/>
    <w:rsid w:val="00435F83"/>
    <w:rsid w:val="00436E97"/>
    <w:rsid w:val="00437A98"/>
    <w:rsid w:val="00437C9A"/>
    <w:rsid w:val="00437FE6"/>
    <w:rsid w:val="00440185"/>
    <w:rsid w:val="004402F8"/>
    <w:rsid w:val="0044158E"/>
    <w:rsid w:val="00441A52"/>
    <w:rsid w:val="004427BB"/>
    <w:rsid w:val="0044287D"/>
    <w:rsid w:val="00444127"/>
    <w:rsid w:val="0044418C"/>
    <w:rsid w:val="00444E2F"/>
    <w:rsid w:val="00446C63"/>
    <w:rsid w:val="004473B5"/>
    <w:rsid w:val="00447A2B"/>
    <w:rsid w:val="00447D9B"/>
    <w:rsid w:val="0045034A"/>
    <w:rsid w:val="00450E09"/>
    <w:rsid w:val="00450FFF"/>
    <w:rsid w:val="004519AE"/>
    <w:rsid w:val="00452D05"/>
    <w:rsid w:val="00453A3B"/>
    <w:rsid w:val="0045450C"/>
    <w:rsid w:val="00454DC4"/>
    <w:rsid w:val="00455015"/>
    <w:rsid w:val="0045536E"/>
    <w:rsid w:val="004555B7"/>
    <w:rsid w:val="0045690D"/>
    <w:rsid w:val="00457321"/>
    <w:rsid w:val="004604C4"/>
    <w:rsid w:val="00460559"/>
    <w:rsid w:val="00460C54"/>
    <w:rsid w:val="00461072"/>
    <w:rsid w:val="00461763"/>
    <w:rsid w:val="004636AC"/>
    <w:rsid w:val="004639A7"/>
    <w:rsid w:val="00463C3C"/>
    <w:rsid w:val="00465203"/>
    <w:rsid w:val="004655E0"/>
    <w:rsid w:val="004672C8"/>
    <w:rsid w:val="00467E4B"/>
    <w:rsid w:val="0047065F"/>
    <w:rsid w:val="00470C15"/>
    <w:rsid w:val="00470CA1"/>
    <w:rsid w:val="00470DB1"/>
    <w:rsid w:val="00471DCB"/>
    <w:rsid w:val="00471DE1"/>
    <w:rsid w:val="00473FB0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136"/>
    <w:rsid w:val="00483937"/>
    <w:rsid w:val="004840BA"/>
    <w:rsid w:val="00484DF6"/>
    <w:rsid w:val="00487B28"/>
    <w:rsid w:val="00490B99"/>
    <w:rsid w:val="0049117A"/>
    <w:rsid w:val="0049119D"/>
    <w:rsid w:val="004912E6"/>
    <w:rsid w:val="004914FF"/>
    <w:rsid w:val="00491C53"/>
    <w:rsid w:val="00492008"/>
    <w:rsid w:val="004930C6"/>
    <w:rsid w:val="00493367"/>
    <w:rsid w:val="00493667"/>
    <w:rsid w:val="00494A82"/>
    <w:rsid w:val="004954D2"/>
    <w:rsid w:val="0049742D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F15"/>
    <w:rsid w:val="004B3DED"/>
    <w:rsid w:val="004B42D5"/>
    <w:rsid w:val="004B438C"/>
    <w:rsid w:val="004B4EB9"/>
    <w:rsid w:val="004B5636"/>
    <w:rsid w:val="004B6D54"/>
    <w:rsid w:val="004C06AD"/>
    <w:rsid w:val="004C0E72"/>
    <w:rsid w:val="004C1747"/>
    <w:rsid w:val="004C29A7"/>
    <w:rsid w:val="004C5F98"/>
    <w:rsid w:val="004C66E9"/>
    <w:rsid w:val="004C69A5"/>
    <w:rsid w:val="004C6E44"/>
    <w:rsid w:val="004D03FF"/>
    <w:rsid w:val="004D0D92"/>
    <w:rsid w:val="004D114F"/>
    <w:rsid w:val="004D1575"/>
    <w:rsid w:val="004D1925"/>
    <w:rsid w:val="004D1C4A"/>
    <w:rsid w:val="004D672D"/>
    <w:rsid w:val="004D71AF"/>
    <w:rsid w:val="004E1280"/>
    <w:rsid w:val="004E287B"/>
    <w:rsid w:val="004E30CF"/>
    <w:rsid w:val="004E3659"/>
    <w:rsid w:val="004E3BD1"/>
    <w:rsid w:val="004E3BDF"/>
    <w:rsid w:val="004E4557"/>
    <w:rsid w:val="004E49AE"/>
    <w:rsid w:val="004E5293"/>
    <w:rsid w:val="004E5766"/>
    <w:rsid w:val="004E587E"/>
    <w:rsid w:val="004E5C59"/>
    <w:rsid w:val="004E6282"/>
    <w:rsid w:val="004E636B"/>
    <w:rsid w:val="004F0239"/>
    <w:rsid w:val="004F0C18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0A7D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806"/>
    <w:rsid w:val="00514B38"/>
    <w:rsid w:val="00514B60"/>
    <w:rsid w:val="00514D98"/>
    <w:rsid w:val="00515DCA"/>
    <w:rsid w:val="00516FF7"/>
    <w:rsid w:val="005172C0"/>
    <w:rsid w:val="00517A75"/>
    <w:rsid w:val="0052017E"/>
    <w:rsid w:val="0052051B"/>
    <w:rsid w:val="005209B9"/>
    <w:rsid w:val="005211EC"/>
    <w:rsid w:val="005214EC"/>
    <w:rsid w:val="0052248F"/>
    <w:rsid w:val="00522800"/>
    <w:rsid w:val="00522836"/>
    <w:rsid w:val="0052296E"/>
    <w:rsid w:val="0052296F"/>
    <w:rsid w:val="0052390B"/>
    <w:rsid w:val="00523F87"/>
    <w:rsid w:val="00524541"/>
    <w:rsid w:val="00524788"/>
    <w:rsid w:val="00527131"/>
    <w:rsid w:val="0052744F"/>
    <w:rsid w:val="00527F39"/>
    <w:rsid w:val="005302AC"/>
    <w:rsid w:val="00530575"/>
    <w:rsid w:val="00530594"/>
    <w:rsid w:val="00531314"/>
    <w:rsid w:val="00531339"/>
    <w:rsid w:val="00532B5A"/>
    <w:rsid w:val="0053370F"/>
    <w:rsid w:val="00533A13"/>
    <w:rsid w:val="00533C23"/>
    <w:rsid w:val="00535C4B"/>
    <w:rsid w:val="005406B8"/>
    <w:rsid w:val="00540931"/>
    <w:rsid w:val="0054170F"/>
    <w:rsid w:val="00541C55"/>
    <w:rsid w:val="005423B8"/>
    <w:rsid w:val="00543BBC"/>
    <w:rsid w:val="00543CC7"/>
    <w:rsid w:val="00544ACA"/>
    <w:rsid w:val="00544E21"/>
    <w:rsid w:val="00544F59"/>
    <w:rsid w:val="005465BE"/>
    <w:rsid w:val="00547F68"/>
    <w:rsid w:val="00550BAA"/>
    <w:rsid w:val="00550CF9"/>
    <w:rsid w:val="00550ED1"/>
    <w:rsid w:val="005510E1"/>
    <w:rsid w:val="0055191F"/>
    <w:rsid w:val="00551D7A"/>
    <w:rsid w:val="00552D8C"/>
    <w:rsid w:val="00554317"/>
    <w:rsid w:val="00554873"/>
    <w:rsid w:val="0055514C"/>
    <w:rsid w:val="005553F3"/>
    <w:rsid w:val="00555C0D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D17"/>
    <w:rsid w:val="00566454"/>
    <w:rsid w:val="0056737F"/>
    <w:rsid w:val="0057100A"/>
    <w:rsid w:val="00571D87"/>
    <w:rsid w:val="00571F5C"/>
    <w:rsid w:val="005723F3"/>
    <w:rsid w:val="005735F8"/>
    <w:rsid w:val="00573C7F"/>
    <w:rsid w:val="0057423C"/>
    <w:rsid w:val="005760A6"/>
    <w:rsid w:val="005763C6"/>
    <w:rsid w:val="0057677E"/>
    <w:rsid w:val="005770F7"/>
    <w:rsid w:val="0057743F"/>
    <w:rsid w:val="005818EC"/>
    <w:rsid w:val="00582534"/>
    <w:rsid w:val="00582B54"/>
    <w:rsid w:val="00584A5B"/>
    <w:rsid w:val="00585034"/>
    <w:rsid w:val="0058564B"/>
    <w:rsid w:val="00585E74"/>
    <w:rsid w:val="00586079"/>
    <w:rsid w:val="005862A5"/>
    <w:rsid w:val="005864AD"/>
    <w:rsid w:val="005865DC"/>
    <w:rsid w:val="00586929"/>
    <w:rsid w:val="00587833"/>
    <w:rsid w:val="005905FD"/>
    <w:rsid w:val="00591587"/>
    <w:rsid w:val="005917BB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9798E"/>
    <w:rsid w:val="00597E5C"/>
    <w:rsid w:val="005A04A1"/>
    <w:rsid w:val="005A1D5C"/>
    <w:rsid w:val="005A2842"/>
    <w:rsid w:val="005A2997"/>
    <w:rsid w:val="005A2D18"/>
    <w:rsid w:val="005A3424"/>
    <w:rsid w:val="005A4AC3"/>
    <w:rsid w:val="005A5685"/>
    <w:rsid w:val="005A5BE4"/>
    <w:rsid w:val="005A63C3"/>
    <w:rsid w:val="005A7703"/>
    <w:rsid w:val="005B0229"/>
    <w:rsid w:val="005B08C8"/>
    <w:rsid w:val="005B0F8C"/>
    <w:rsid w:val="005B3457"/>
    <w:rsid w:val="005B3BC8"/>
    <w:rsid w:val="005B4568"/>
    <w:rsid w:val="005B4B55"/>
    <w:rsid w:val="005B5221"/>
    <w:rsid w:val="005B55FB"/>
    <w:rsid w:val="005B70E1"/>
    <w:rsid w:val="005C003B"/>
    <w:rsid w:val="005C0271"/>
    <w:rsid w:val="005C3DF2"/>
    <w:rsid w:val="005C4190"/>
    <w:rsid w:val="005C45C5"/>
    <w:rsid w:val="005C5A97"/>
    <w:rsid w:val="005C5F86"/>
    <w:rsid w:val="005D0259"/>
    <w:rsid w:val="005D0BA0"/>
    <w:rsid w:val="005D1600"/>
    <w:rsid w:val="005D218A"/>
    <w:rsid w:val="005D2F12"/>
    <w:rsid w:val="005D327B"/>
    <w:rsid w:val="005D3789"/>
    <w:rsid w:val="005D3A0A"/>
    <w:rsid w:val="005D4474"/>
    <w:rsid w:val="005D5930"/>
    <w:rsid w:val="005D632E"/>
    <w:rsid w:val="005E07A4"/>
    <w:rsid w:val="005E0C00"/>
    <w:rsid w:val="005E2561"/>
    <w:rsid w:val="005E2D31"/>
    <w:rsid w:val="005E3C17"/>
    <w:rsid w:val="005E434C"/>
    <w:rsid w:val="005E472E"/>
    <w:rsid w:val="005E4796"/>
    <w:rsid w:val="005E51AC"/>
    <w:rsid w:val="005E6CE9"/>
    <w:rsid w:val="005E7740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0D"/>
    <w:rsid w:val="0061129B"/>
    <w:rsid w:val="006114FC"/>
    <w:rsid w:val="00612421"/>
    <w:rsid w:val="006129F3"/>
    <w:rsid w:val="00612F44"/>
    <w:rsid w:val="00613640"/>
    <w:rsid w:val="00615F55"/>
    <w:rsid w:val="00617AF9"/>
    <w:rsid w:val="00617B7D"/>
    <w:rsid w:val="00620520"/>
    <w:rsid w:val="00620EC6"/>
    <w:rsid w:val="0062154E"/>
    <w:rsid w:val="00623519"/>
    <w:rsid w:val="00623F0B"/>
    <w:rsid w:val="00624165"/>
    <w:rsid w:val="00624173"/>
    <w:rsid w:val="00625E03"/>
    <w:rsid w:val="006261E2"/>
    <w:rsid w:val="00626377"/>
    <w:rsid w:val="0062656B"/>
    <w:rsid w:val="00627548"/>
    <w:rsid w:val="00630C4E"/>
    <w:rsid w:val="00631319"/>
    <w:rsid w:val="00631BA2"/>
    <w:rsid w:val="006337B9"/>
    <w:rsid w:val="00633C93"/>
    <w:rsid w:val="00634ABF"/>
    <w:rsid w:val="00635556"/>
    <w:rsid w:val="00635C73"/>
    <w:rsid w:val="006360D7"/>
    <w:rsid w:val="006367B8"/>
    <w:rsid w:val="0064257B"/>
    <w:rsid w:val="00642BE1"/>
    <w:rsid w:val="00642DBA"/>
    <w:rsid w:val="00643431"/>
    <w:rsid w:val="0064481B"/>
    <w:rsid w:val="00644853"/>
    <w:rsid w:val="00645C83"/>
    <w:rsid w:val="00645F1F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51E7"/>
    <w:rsid w:val="00655717"/>
    <w:rsid w:val="006560B9"/>
    <w:rsid w:val="00656A1A"/>
    <w:rsid w:val="00660374"/>
    <w:rsid w:val="006606F2"/>
    <w:rsid w:val="006610DB"/>
    <w:rsid w:val="00661E8C"/>
    <w:rsid w:val="0066209E"/>
    <w:rsid w:val="00662C5E"/>
    <w:rsid w:val="00662EDB"/>
    <w:rsid w:val="00663F73"/>
    <w:rsid w:val="00664DB2"/>
    <w:rsid w:val="00664DE8"/>
    <w:rsid w:val="00664E5F"/>
    <w:rsid w:val="0066531F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7376"/>
    <w:rsid w:val="00677407"/>
    <w:rsid w:val="006806FD"/>
    <w:rsid w:val="00680999"/>
    <w:rsid w:val="006825D9"/>
    <w:rsid w:val="00682DD9"/>
    <w:rsid w:val="006831D7"/>
    <w:rsid w:val="006860E9"/>
    <w:rsid w:val="006863E2"/>
    <w:rsid w:val="0068699E"/>
    <w:rsid w:val="006873A9"/>
    <w:rsid w:val="00691001"/>
    <w:rsid w:val="0069103E"/>
    <w:rsid w:val="0069240F"/>
    <w:rsid w:val="00692823"/>
    <w:rsid w:val="00694F10"/>
    <w:rsid w:val="00695142"/>
    <w:rsid w:val="00695E97"/>
    <w:rsid w:val="00695EFF"/>
    <w:rsid w:val="00696E7C"/>
    <w:rsid w:val="006A0C4F"/>
    <w:rsid w:val="006A0E1C"/>
    <w:rsid w:val="006A1B56"/>
    <w:rsid w:val="006A1CD9"/>
    <w:rsid w:val="006A1E09"/>
    <w:rsid w:val="006A22A9"/>
    <w:rsid w:val="006A29AE"/>
    <w:rsid w:val="006A339A"/>
    <w:rsid w:val="006A365E"/>
    <w:rsid w:val="006A3824"/>
    <w:rsid w:val="006A54FC"/>
    <w:rsid w:val="006A59E9"/>
    <w:rsid w:val="006A6736"/>
    <w:rsid w:val="006A7965"/>
    <w:rsid w:val="006B0045"/>
    <w:rsid w:val="006B009B"/>
    <w:rsid w:val="006B0301"/>
    <w:rsid w:val="006B0688"/>
    <w:rsid w:val="006B09E3"/>
    <w:rsid w:val="006B0A36"/>
    <w:rsid w:val="006B1252"/>
    <w:rsid w:val="006B160B"/>
    <w:rsid w:val="006B1DC5"/>
    <w:rsid w:val="006B2300"/>
    <w:rsid w:val="006B39F4"/>
    <w:rsid w:val="006B3FB7"/>
    <w:rsid w:val="006B545B"/>
    <w:rsid w:val="006B5AF2"/>
    <w:rsid w:val="006B6941"/>
    <w:rsid w:val="006B69E3"/>
    <w:rsid w:val="006B7568"/>
    <w:rsid w:val="006B79ED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38C0"/>
    <w:rsid w:val="006D4239"/>
    <w:rsid w:val="006D474E"/>
    <w:rsid w:val="006D4854"/>
    <w:rsid w:val="006D4D58"/>
    <w:rsid w:val="006D4EC2"/>
    <w:rsid w:val="006D5FFE"/>
    <w:rsid w:val="006E013C"/>
    <w:rsid w:val="006E1652"/>
    <w:rsid w:val="006E1885"/>
    <w:rsid w:val="006E2201"/>
    <w:rsid w:val="006E240B"/>
    <w:rsid w:val="006E3742"/>
    <w:rsid w:val="006E5BC5"/>
    <w:rsid w:val="006E79A8"/>
    <w:rsid w:val="006E7D4F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4E7B"/>
    <w:rsid w:val="006F6A1D"/>
    <w:rsid w:val="006F710D"/>
    <w:rsid w:val="006F71B3"/>
    <w:rsid w:val="006F7529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B86"/>
    <w:rsid w:val="00705BC3"/>
    <w:rsid w:val="00705BF1"/>
    <w:rsid w:val="00705D82"/>
    <w:rsid w:val="00706580"/>
    <w:rsid w:val="00706E1E"/>
    <w:rsid w:val="00707FB0"/>
    <w:rsid w:val="0071004F"/>
    <w:rsid w:val="0071140B"/>
    <w:rsid w:val="0071260D"/>
    <w:rsid w:val="00712DE6"/>
    <w:rsid w:val="0071399C"/>
    <w:rsid w:val="00713F41"/>
    <w:rsid w:val="007167F5"/>
    <w:rsid w:val="007170E1"/>
    <w:rsid w:val="00717492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563C"/>
    <w:rsid w:val="0072583B"/>
    <w:rsid w:val="00726581"/>
    <w:rsid w:val="00726A22"/>
    <w:rsid w:val="0072744B"/>
    <w:rsid w:val="0072764E"/>
    <w:rsid w:val="00730151"/>
    <w:rsid w:val="00730579"/>
    <w:rsid w:val="00731423"/>
    <w:rsid w:val="00733C6F"/>
    <w:rsid w:val="00733F3A"/>
    <w:rsid w:val="00734185"/>
    <w:rsid w:val="00734272"/>
    <w:rsid w:val="007347C7"/>
    <w:rsid w:val="00734B7C"/>
    <w:rsid w:val="00734ED0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8B9"/>
    <w:rsid w:val="00744521"/>
    <w:rsid w:val="00744B89"/>
    <w:rsid w:val="0074513E"/>
    <w:rsid w:val="00745F4F"/>
    <w:rsid w:val="0074798F"/>
    <w:rsid w:val="00747C7B"/>
    <w:rsid w:val="00750D4E"/>
    <w:rsid w:val="0075139F"/>
    <w:rsid w:val="007516F9"/>
    <w:rsid w:val="007525E5"/>
    <w:rsid w:val="007531C5"/>
    <w:rsid w:val="00753387"/>
    <w:rsid w:val="00753E2C"/>
    <w:rsid w:val="00755A71"/>
    <w:rsid w:val="00755F90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517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76404"/>
    <w:rsid w:val="00776637"/>
    <w:rsid w:val="00776B08"/>
    <w:rsid w:val="0078021D"/>
    <w:rsid w:val="0078136E"/>
    <w:rsid w:val="00781C71"/>
    <w:rsid w:val="007821D2"/>
    <w:rsid w:val="007826BF"/>
    <w:rsid w:val="00783D5C"/>
    <w:rsid w:val="0078454D"/>
    <w:rsid w:val="00785226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452"/>
    <w:rsid w:val="007A0BFE"/>
    <w:rsid w:val="007A0CA6"/>
    <w:rsid w:val="007A192D"/>
    <w:rsid w:val="007A21FB"/>
    <w:rsid w:val="007A2AE4"/>
    <w:rsid w:val="007A2C45"/>
    <w:rsid w:val="007A31C4"/>
    <w:rsid w:val="007A4D9F"/>
    <w:rsid w:val="007A5AC3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3772"/>
    <w:rsid w:val="007B416F"/>
    <w:rsid w:val="007B495B"/>
    <w:rsid w:val="007B5800"/>
    <w:rsid w:val="007B664B"/>
    <w:rsid w:val="007B680C"/>
    <w:rsid w:val="007B6EA8"/>
    <w:rsid w:val="007B6FCC"/>
    <w:rsid w:val="007B72E2"/>
    <w:rsid w:val="007C1698"/>
    <w:rsid w:val="007C1B53"/>
    <w:rsid w:val="007C1F27"/>
    <w:rsid w:val="007C37A1"/>
    <w:rsid w:val="007C6E91"/>
    <w:rsid w:val="007C747D"/>
    <w:rsid w:val="007C7925"/>
    <w:rsid w:val="007D0866"/>
    <w:rsid w:val="007D0AF0"/>
    <w:rsid w:val="007D1CBD"/>
    <w:rsid w:val="007D31B8"/>
    <w:rsid w:val="007D3A73"/>
    <w:rsid w:val="007D46FE"/>
    <w:rsid w:val="007D5317"/>
    <w:rsid w:val="007D59AC"/>
    <w:rsid w:val="007D5F24"/>
    <w:rsid w:val="007D60B0"/>
    <w:rsid w:val="007D6D74"/>
    <w:rsid w:val="007E0875"/>
    <w:rsid w:val="007E0C42"/>
    <w:rsid w:val="007E1998"/>
    <w:rsid w:val="007E199F"/>
    <w:rsid w:val="007E2C66"/>
    <w:rsid w:val="007E3231"/>
    <w:rsid w:val="007E376C"/>
    <w:rsid w:val="007E38AE"/>
    <w:rsid w:val="007E463B"/>
    <w:rsid w:val="007E490F"/>
    <w:rsid w:val="007E4F8C"/>
    <w:rsid w:val="007E64E1"/>
    <w:rsid w:val="007E7587"/>
    <w:rsid w:val="007E7A52"/>
    <w:rsid w:val="007F0EB1"/>
    <w:rsid w:val="007F1521"/>
    <w:rsid w:val="007F4C6A"/>
    <w:rsid w:val="007F6088"/>
    <w:rsid w:val="007F7A03"/>
    <w:rsid w:val="00800583"/>
    <w:rsid w:val="00800AAE"/>
    <w:rsid w:val="00802264"/>
    <w:rsid w:val="0080256C"/>
    <w:rsid w:val="00802909"/>
    <w:rsid w:val="00802CA6"/>
    <w:rsid w:val="008036E7"/>
    <w:rsid w:val="00803A94"/>
    <w:rsid w:val="00804151"/>
    <w:rsid w:val="008043E7"/>
    <w:rsid w:val="00804801"/>
    <w:rsid w:val="0080737F"/>
    <w:rsid w:val="00807CF2"/>
    <w:rsid w:val="00810937"/>
    <w:rsid w:val="00810AB3"/>
    <w:rsid w:val="00810E43"/>
    <w:rsid w:val="0081196A"/>
    <w:rsid w:val="008120AE"/>
    <w:rsid w:val="0081260A"/>
    <w:rsid w:val="00812672"/>
    <w:rsid w:val="008126BB"/>
    <w:rsid w:val="00812FCB"/>
    <w:rsid w:val="00813CD0"/>
    <w:rsid w:val="00814BD4"/>
    <w:rsid w:val="0081518F"/>
    <w:rsid w:val="00815622"/>
    <w:rsid w:val="00816335"/>
    <w:rsid w:val="00817987"/>
    <w:rsid w:val="00817EB0"/>
    <w:rsid w:val="00820286"/>
    <w:rsid w:val="0082094E"/>
    <w:rsid w:val="00821074"/>
    <w:rsid w:val="00822E8E"/>
    <w:rsid w:val="008234A2"/>
    <w:rsid w:val="008236A8"/>
    <w:rsid w:val="00824CD4"/>
    <w:rsid w:val="0082581C"/>
    <w:rsid w:val="00827694"/>
    <w:rsid w:val="00827D93"/>
    <w:rsid w:val="00827F06"/>
    <w:rsid w:val="00830336"/>
    <w:rsid w:val="0083036D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59E6"/>
    <w:rsid w:val="008468BF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376D"/>
    <w:rsid w:val="00864048"/>
    <w:rsid w:val="008642D0"/>
    <w:rsid w:val="00864F9B"/>
    <w:rsid w:val="0086510F"/>
    <w:rsid w:val="0086565A"/>
    <w:rsid w:val="008657E2"/>
    <w:rsid w:val="00866E06"/>
    <w:rsid w:val="008708BF"/>
    <w:rsid w:val="008712D6"/>
    <w:rsid w:val="00871E5E"/>
    <w:rsid w:val="00871E78"/>
    <w:rsid w:val="008722F9"/>
    <w:rsid w:val="00872BDC"/>
    <w:rsid w:val="00873350"/>
    <w:rsid w:val="0087470A"/>
    <w:rsid w:val="008748F0"/>
    <w:rsid w:val="008750B3"/>
    <w:rsid w:val="00875AEC"/>
    <w:rsid w:val="00875EA6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572"/>
    <w:rsid w:val="00883639"/>
    <w:rsid w:val="00883900"/>
    <w:rsid w:val="00883CD8"/>
    <w:rsid w:val="00884DF0"/>
    <w:rsid w:val="00886002"/>
    <w:rsid w:val="008862EA"/>
    <w:rsid w:val="00886CE9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5A1C"/>
    <w:rsid w:val="00895C18"/>
    <w:rsid w:val="00897603"/>
    <w:rsid w:val="008A07F0"/>
    <w:rsid w:val="008A0AFB"/>
    <w:rsid w:val="008A0E50"/>
    <w:rsid w:val="008A1176"/>
    <w:rsid w:val="008A1C19"/>
    <w:rsid w:val="008A3615"/>
    <w:rsid w:val="008A40E9"/>
    <w:rsid w:val="008A4F12"/>
    <w:rsid w:val="008A5C67"/>
    <w:rsid w:val="008A60DD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4434"/>
    <w:rsid w:val="008B4526"/>
    <w:rsid w:val="008B454E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67B"/>
    <w:rsid w:val="008C3514"/>
    <w:rsid w:val="008C394E"/>
    <w:rsid w:val="008C51C6"/>
    <w:rsid w:val="008C5445"/>
    <w:rsid w:val="008C6D12"/>
    <w:rsid w:val="008C7949"/>
    <w:rsid w:val="008D0548"/>
    <w:rsid w:val="008D0949"/>
    <w:rsid w:val="008D1118"/>
    <w:rsid w:val="008D195F"/>
    <w:rsid w:val="008D1D45"/>
    <w:rsid w:val="008D1F6C"/>
    <w:rsid w:val="008D2229"/>
    <w:rsid w:val="008D2534"/>
    <w:rsid w:val="008D348E"/>
    <w:rsid w:val="008D42DC"/>
    <w:rsid w:val="008D526C"/>
    <w:rsid w:val="008D56F5"/>
    <w:rsid w:val="008D5B5F"/>
    <w:rsid w:val="008D686B"/>
    <w:rsid w:val="008D6DDC"/>
    <w:rsid w:val="008D78DB"/>
    <w:rsid w:val="008D7B8D"/>
    <w:rsid w:val="008E0A86"/>
    <w:rsid w:val="008E129A"/>
    <w:rsid w:val="008E17EE"/>
    <w:rsid w:val="008E260D"/>
    <w:rsid w:val="008E291C"/>
    <w:rsid w:val="008E299F"/>
    <w:rsid w:val="008E4B7B"/>
    <w:rsid w:val="008E5951"/>
    <w:rsid w:val="008E7589"/>
    <w:rsid w:val="008F0D45"/>
    <w:rsid w:val="008F0E5D"/>
    <w:rsid w:val="008F1437"/>
    <w:rsid w:val="008F153B"/>
    <w:rsid w:val="008F251D"/>
    <w:rsid w:val="008F3A61"/>
    <w:rsid w:val="008F4D3C"/>
    <w:rsid w:val="008F51DB"/>
    <w:rsid w:val="008F5E5A"/>
    <w:rsid w:val="008F7898"/>
    <w:rsid w:val="00900153"/>
    <w:rsid w:val="0090026A"/>
    <w:rsid w:val="0090066C"/>
    <w:rsid w:val="009007A7"/>
    <w:rsid w:val="00901BBA"/>
    <w:rsid w:val="00905903"/>
    <w:rsid w:val="00907DAC"/>
    <w:rsid w:val="00912830"/>
    <w:rsid w:val="00912A48"/>
    <w:rsid w:val="00913F9F"/>
    <w:rsid w:val="0091402D"/>
    <w:rsid w:val="0091473B"/>
    <w:rsid w:val="009147C3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1EA"/>
    <w:rsid w:val="009305B8"/>
    <w:rsid w:val="009310A1"/>
    <w:rsid w:val="00931437"/>
    <w:rsid w:val="00932659"/>
    <w:rsid w:val="00932870"/>
    <w:rsid w:val="009340B4"/>
    <w:rsid w:val="00935083"/>
    <w:rsid w:val="00935D3B"/>
    <w:rsid w:val="00936AB7"/>
    <w:rsid w:val="00936DE1"/>
    <w:rsid w:val="009375E5"/>
    <w:rsid w:val="009375F6"/>
    <w:rsid w:val="0093796C"/>
    <w:rsid w:val="009404DA"/>
    <w:rsid w:val="00940665"/>
    <w:rsid w:val="00941204"/>
    <w:rsid w:val="00941D57"/>
    <w:rsid w:val="0094247D"/>
    <w:rsid w:val="009424E8"/>
    <w:rsid w:val="00943F55"/>
    <w:rsid w:val="00945BBE"/>
    <w:rsid w:val="00947644"/>
    <w:rsid w:val="00952109"/>
    <w:rsid w:val="0095294C"/>
    <w:rsid w:val="00953E8A"/>
    <w:rsid w:val="00955070"/>
    <w:rsid w:val="00955942"/>
    <w:rsid w:val="00955CE7"/>
    <w:rsid w:val="00956661"/>
    <w:rsid w:val="009579EA"/>
    <w:rsid w:val="00957C3A"/>
    <w:rsid w:val="00957C6C"/>
    <w:rsid w:val="00957CF3"/>
    <w:rsid w:val="00960414"/>
    <w:rsid w:val="00960717"/>
    <w:rsid w:val="0096075C"/>
    <w:rsid w:val="00961448"/>
    <w:rsid w:val="00961B6F"/>
    <w:rsid w:val="00962130"/>
    <w:rsid w:val="009625C6"/>
    <w:rsid w:val="00963353"/>
    <w:rsid w:val="009637AB"/>
    <w:rsid w:val="00964999"/>
    <w:rsid w:val="00964ACD"/>
    <w:rsid w:val="009658EA"/>
    <w:rsid w:val="00966744"/>
    <w:rsid w:val="00967073"/>
    <w:rsid w:val="00970076"/>
    <w:rsid w:val="00970AC9"/>
    <w:rsid w:val="00970D2F"/>
    <w:rsid w:val="00970FEA"/>
    <w:rsid w:val="009716F2"/>
    <w:rsid w:val="00972903"/>
    <w:rsid w:val="00972C8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1FD"/>
    <w:rsid w:val="00983E87"/>
    <w:rsid w:val="00984102"/>
    <w:rsid w:val="0098441F"/>
    <w:rsid w:val="00984D8C"/>
    <w:rsid w:val="00986F4D"/>
    <w:rsid w:val="009874B5"/>
    <w:rsid w:val="00987D4A"/>
    <w:rsid w:val="00987F87"/>
    <w:rsid w:val="00990454"/>
    <w:rsid w:val="0099121D"/>
    <w:rsid w:val="0099156C"/>
    <w:rsid w:val="00991B43"/>
    <w:rsid w:val="00991E64"/>
    <w:rsid w:val="00993919"/>
    <w:rsid w:val="009941D6"/>
    <w:rsid w:val="0099560F"/>
    <w:rsid w:val="009A0B6A"/>
    <w:rsid w:val="009A0D6A"/>
    <w:rsid w:val="009A1166"/>
    <w:rsid w:val="009A18A4"/>
    <w:rsid w:val="009A269F"/>
    <w:rsid w:val="009A3293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29B6"/>
    <w:rsid w:val="009B3291"/>
    <w:rsid w:val="009B3AA4"/>
    <w:rsid w:val="009B3F58"/>
    <w:rsid w:val="009B4004"/>
    <w:rsid w:val="009B4A64"/>
    <w:rsid w:val="009B4CC4"/>
    <w:rsid w:val="009B5C27"/>
    <w:rsid w:val="009C01E8"/>
    <w:rsid w:val="009C0F6B"/>
    <w:rsid w:val="009C13AA"/>
    <w:rsid w:val="009C14BC"/>
    <w:rsid w:val="009C2C8C"/>
    <w:rsid w:val="009C2CAB"/>
    <w:rsid w:val="009C3BC5"/>
    <w:rsid w:val="009C4858"/>
    <w:rsid w:val="009C550D"/>
    <w:rsid w:val="009C65C8"/>
    <w:rsid w:val="009C6808"/>
    <w:rsid w:val="009C6D49"/>
    <w:rsid w:val="009C75B6"/>
    <w:rsid w:val="009D09AC"/>
    <w:rsid w:val="009D1AD9"/>
    <w:rsid w:val="009D1FB5"/>
    <w:rsid w:val="009D2BB0"/>
    <w:rsid w:val="009D3FD5"/>
    <w:rsid w:val="009D45B3"/>
    <w:rsid w:val="009D4C4C"/>
    <w:rsid w:val="009D541E"/>
    <w:rsid w:val="009D5A62"/>
    <w:rsid w:val="009D68DA"/>
    <w:rsid w:val="009D7177"/>
    <w:rsid w:val="009E12BD"/>
    <w:rsid w:val="009E2DA8"/>
    <w:rsid w:val="009E2E14"/>
    <w:rsid w:val="009E4180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223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0B74"/>
    <w:rsid w:val="00A0100E"/>
    <w:rsid w:val="00A01446"/>
    <w:rsid w:val="00A01FEF"/>
    <w:rsid w:val="00A02CDD"/>
    <w:rsid w:val="00A0337F"/>
    <w:rsid w:val="00A04FAE"/>
    <w:rsid w:val="00A04FE4"/>
    <w:rsid w:val="00A05AA9"/>
    <w:rsid w:val="00A062A1"/>
    <w:rsid w:val="00A100E8"/>
    <w:rsid w:val="00A10314"/>
    <w:rsid w:val="00A1032C"/>
    <w:rsid w:val="00A1048C"/>
    <w:rsid w:val="00A10673"/>
    <w:rsid w:val="00A11D0B"/>
    <w:rsid w:val="00A14128"/>
    <w:rsid w:val="00A16217"/>
    <w:rsid w:val="00A167AA"/>
    <w:rsid w:val="00A168DD"/>
    <w:rsid w:val="00A16EFD"/>
    <w:rsid w:val="00A17782"/>
    <w:rsid w:val="00A178A0"/>
    <w:rsid w:val="00A21292"/>
    <w:rsid w:val="00A21627"/>
    <w:rsid w:val="00A220F3"/>
    <w:rsid w:val="00A2220E"/>
    <w:rsid w:val="00A23AB6"/>
    <w:rsid w:val="00A23BAF"/>
    <w:rsid w:val="00A243B5"/>
    <w:rsid w:val="00A2440A"/>
    <w:rsid w:val="00A26860"/>
    <w:rsid w:val="00A2695D"/>
    <w:rsid w:val="00A26E98"/>
    <w:rsid w:val="00A27BD5"/>
    <w:rsid w:val="00A3031C"/>
    <w:rsid w:val="00A3037C"/>
    <w:rsid w:val="00A309E3"/>
    <w:rsid w:val="00A309ED"/>
    <w:rsid w:val="00A32165"/>
    <w:rsid w:val="00A322A0"/>
    <w:rsid w:val="00A32B3F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93A"/>
    <w:rsid w:val="00A41BBF"/>
    <w:rsid w:val="00A41BEF"/>
    <w:rsid w:val="00A420F1"/>
    <w:rsid w:val="00A43328"/>
    <w:rsid w:val="00A44CCD"/>
    <w:rsid w:val="00A45B88"/>
    <w:rsid w:val="00A46B19"/>
    <w:rsid w:val="00A51115"/>
    <w:rsid w:val="00A51452"/>
    <w:rsid w:val="00A53A22"/>
    <w:rsid w:val="00A54738"/>
    <w:rsid w:val="00A548CD"/>
    <w:rsid w:val="00A54FA5"/>
    <w:rsid w:val="00A5553A"/>
    <w:rsid w:val="00A5627B"/>
    <w:rsid w:val="00A56570"/>
    <w:rsid w:val="00A5735A"/>
    <w:rsid w:val="00A57E2F"/>
    <w:rsid w:val="00A600C5"/>
    <w:rsid w:val="00A60B2F"/>
    <w:rsid w:val="00A60DCA"/>
    <w:rsid w:val="00A6117A"/>
    <w:rsid w:val="00A6135B"/>
    <w:rsid w:val="00A61F36"/>
    <w:rsid w:val="00A629E4"/>
    <w:rsid w:val="00A6398A"/>
    <w:rsid w:val="00A639BA"/>
    <w:rsid w:val="00A64520"/>
    <w:rsid w:val="00A65881"/>
    <w:rsid w:val="00A65ED7"/>
    <w:rsid w:val="00A66029"/>
    <w:rsid w:val="00A679CF"/>
    <w:rsid w:val="00A7212E"/>
    <w:rsid w:val="00A72321"/>
    <w:rsid w:val="00A72888"/>
    <w:rsid w:val="00A728F9"/>
    <w:rsid w:val="00A72B2B"/>
    <w:rsid w:val="00A72BDC"/>
    <w:rsid w:val="00A7546A"/>
    <w:rsid w:val="00A7570B"/>
    <w:rsid w:val="00A75A2C"/>
    <w:rsid w:val="00A75D6C"/>
    <w:rsid w:val="00A777CE"/>
    <w:rsid w:val="00A8044A"/>
    <w:rsid w:val="00A813EE"/>
    <w:rsid w:val="00A8162F"/>
    <w:rsid w:val="00A81CD8"/>
    <w:rsid w:val="00A8277C"/>
    <w:rsid w:val="00A82E13"/>
    <w:rsid w:val="00A8352F"/>
    <w:rsid w:val="00A85F17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C8E"/>
    <w:rsid w:val="00A95130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77F"/>
    <w:rsid w:val="00AA79F5"/>
    <w:rsid w:val="00AA7E16"/>
    <w:rsid w:val="00AB148F"/>
    <w:rsid w:val="00AB18C3"/>
    <w:rsid w:val="00AB2159"/>
    <w:rsid w:val="00AB2C45"/>
    <w:rsid w:val="00AB444D"/>
    <w:rsid w:val="00AB51C0"/>
    <w:rsid w:val="00AB596B"/>
    <w:rsid w:val="00AB5F51"/>
    <w:rsid w:val="00AB646A"/>
    <w:rsid w:val="00AB6B8E"/>
    <w:rsid w:val="00AB6BCC"/>
    <w:rsid w:val="00AB791C"/>
    <w:rsid w:val="00AC1D1C"/>
    <w:rsid w:val="00AC1D66"/>
    <w:rsid w:val="00AC2F86"/>
    <w:rsid w:val="00AC32B3"/>
    <w:rsid w:val="00AC3C9D"/>
    <w:rsid w:val="00AC3E0B"/>
    <w:rsid w:val="00AC4264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28CC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49E2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975"/>
    <w:rsid w:val="00AF5081"/>
    <w:rsid w:val="00AF58ED"/>
    <w:rsid w:val="00AF5922"/>
    <w:rsid w:val="00AF613B"/>
    <w:rsid w:val="00AF7663"/>
    <w:rsid w:val="00AF7B67"/>
    <w:rsid w:val="00B00426"/>
    <w:rsid w:val="00B0068B"/>
    <w:rsid w:val="00B00F3F"/>
    <w:rsid w:val="00B019F4"/>
    <w:rsid w:val="00B01F52"/>
    <w:rsid w:val="00B027E8"/>
    <w:rsid w:val="00B0350D"/>
    <w:rsid w:val="00B03CAE"/>
    <w:rsid w:val="00B04C1A"/>
    <w:rsid w:val="00B04CF7"/>
    <w:rsid w:val="00B0525F"/>
    <w:rsid w:val="00B054BE"/>
    <w:rsid w:val="00B05935"/>
    <w:rsid w:val="00B05EEB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5BE6"/>
    <w:rsid w:val="00B16945"/>
    <w:rsid w:val="00B16DB8"/>
    <w:rsid w:val="00B16EBD"/>
    <w:rsid w:val="00B172A1"/>
    <w:rsid w:val="00B17425"/>
    <w:rsid w:val="00B17665"/>
    <w:rsid w:val="00B1773E"/>
    <w:rsid w:val="00B17A34"/>
    <w:rsid w:val="00B17B94"/>
    <w:rsid w:val="00B2033A"/>
    <w:rsid w:val="00B207A1"/>
    <w:rsid w:val="00B20F93"/>
    <w:rsid w:val="00B2352B"/>
    <w:rsid w:val="00B24E69"/>
    <w:rsid w:val="00B25017"/>
    <w:rsid w:val="00B251F5"/>
    <w:rsid w:val="00B2549E"/>
    <w:rsid w:val="00B25601"/>
    <w:rsid w:val="00B2631C"/>
    <w:rsid w:val="00B2649A"/>
    <w:rsid w:val="00B268F2"/>
    <w:rsid w:val="00B26DC5"/>
    <w:rsid w:val="00B270C5"/>
    <w:rsid w:val="00B31214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53CD"/>
    <w:rsid w:val="00B36115"/>
    <w:rsid w:val="00B41F57"/>
    <w:rsid w:val="00B42F94"/>
    <w:rsid w:val="00B44453"/>
    <w:rsid w:val="00B46732"/>
    <w:rsid w:val="00B4692A"/>
    <w:rsid w:val="00B46FD6"/>
    <w:rsid w:val="00B4746A"/>
    <w:rsid w:val="00B47A39"/>
    <w:rsid w:val="00B502BF"/>
    <w:rsid w:val="00B50907"/>
    <w:rsid w:val="00B5125E"/>
    <w:rsid w:val="00B51B2E"/>
    <w:rsid w:val="00B51C64"/>
    <w:rsid w:val="00B527E1"/>
    <w:rsid w:val="00B531A7"/>
    <w:rsid w:val="00B53674"/>
    <w:rsid w:val="00B539EF"/>
    <w:rsid w:val="00B5441D"/>
    <w:rsid w:val="00B57020"/>
    <w:rsid w:val="00B570D6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7F34"/>
    <w:rsid w:val="00B71271"/>
    <w:rsid w:val="00B71AF7"/>
    <w:rsid w:val="00B72C41"/>
    <w:rsid w:val="00B72E2B"/>
    <w:rsid w:val="00B7397D"/>
    <w:rsid w:val="00B75705"/>
    <w:rsid w:val="00B75D27"/>
    <w:rsid w:val="00B7744C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41CA"/>
    <w:rsid w:val="00B94BFE"/>
    <w:rsid w:val="00B95536"/>
    <w:rsid w:val="00B96988"/>
    <w:rsid w:val="00B969DE"/>
    <w:rsid w:val="00B96ADB"/>
    <w:rsid w:val="00BA062B"/>
    <w:rsid w:val="00BA18EB"/>
    <w:rsid w:val="00BA353E"/>
    <w:rsid w:val="00BA422A"/>
    <w:rsid w:val="00BA4604"/>
    <w:rsid w:val="00BA4C28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1C47"/>
    <w:rsid w:val="00BB211D"/>
    <w:rsid w:val="00BB2496"/>
    <w:rsid w:val="00BB2666"/>
    <w:rsid w:val="00BB2BD8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3B53"/>
    <w:rsid w:val="00BC437F"/>
    <w:rsid w:val="00BC616A"/>
    <w:rsid w:val="00BC688A"/>
    <w:rsid w:val="00BC7265"/>
    <w:rsid w:val="00BC79E9"/>
    <w:rsid w:val="00BC7A0E"/>
    <w:rsid w:val="00BD00CD"/>
    <w:rsid w:val="00BD0296"/>
    <w:rsid w:val="00BD1449"/>
    <w:rsid w:val="00BD1B91"/>
    <w:rsid w:val="00BD31E9"/>
    <w:rsid w:val="00BD3F82"/>
    <w:rsid w:val="00BD3FF5"/>
    <w:rsid w:val="00BD4178"/>
    <w:rsid w:val="00BD422E"/>
    <w:rsid w:val="00BD435E"/>
    <w:rsid w:val="00BD6952"/>
    <w:rsid w:val="00BD777F"/>
    <w:rsid w:val="00BE0FCC"/>
    <w:rsid w:val="00BE1011"/>
    <w:rsid w:val="00BE28BE"/>
    <w:rsid w:val="00BE34A9"/>
    <w:rsid w:val="00BE4161"/>
    <w:rsid w:val="00BE4209"/>
    <w:rsid w:val="00BE4C0A"/>
    <w:rsid w:val="00BE4DC9"/>
    <w:rsid w:val="00BE534B"/>
    <w:rsid w:val="00BE56D4"/>
    <w:rsid w:val="00BE5ABF"/>
    <w:rsid w:val="00BF05FB"/>
    <w:rsid w:val="00BF06DB"/>
    <w:rsid w:val="00BF32E0"/>
    <w:rsid w:val="00BF3DE9"/>
    <w:rsid w:val="00BF3E28"/>
    <w:rsid w:val="00BF4F00"/>
    <w:rsid w:val="00BF53E5"/>
    <w:rsid w:val="00BF59EA"/>
    <w:rsid w:val="00BF61E0"/>
    <w:rsid w:val="00BF6695"/>
    <w:rsid w:val="00BF6FB2"/>
    <w:rsid w:val="00BF7291"/>
    <w:rsid w:val="00BF7A8E"/>
    <w:rsid w:val="00C001ED"/>
    <w:rsid w:val="00C004E6"/>
    <w:rsid w:val="00C00A12"/>
    <w:rsid w:val="00C00C26"/>
    <w:rsid w:val="00C01EA4"/>
    <w:rsid w:val="00C024A2"/>
    <w:rsid w:val="00C02F94"/>
    <w:rsid w:val="00C03D29"/>
    <w:rsid w:val="00C03EFE"/>
    <w:rsid w:val="00C06771"/>
    <w:rsid w:val="00C0682F"/>
    <w:rsid w:val="00C06FEA"/>
    <w:rsid w:val="00C07EA9"/>
    <w:rsid w:val="00C105D3"/>
    <w:rsid w:val="00C10A47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20893"/>
    <w:rsid w:val="00C211B2"/>
    <w:rsid w:val="00C211F5"/>
    <w:rsid w:val="00C21D74"/>
    <w:rsid w:val="00C22242"/>
    <w:rsid w:val="00C22390"/>
    <w:rsid w:val="00C23C79"/>
    <w:rsid w:val="00C24258"/>
    <w:rsid w:val="00C24DBC"/>
    <w:rsid w:val="00C24FBF"/>
    <w:rsid w:val="00C27EEE"/>
    <w:rsid w:val="00C30151"/>
    <w:rsid w:val="00C312AE"/>
    <w:rsid w:val="00C31A5A"/>
    <w:rsid w:val="00C32070"/>
    <w:rsid w:val="00C32148"/>
    <w:rsid w:val="00C32711"/>
    <w:rsid w:val="00C32855"/>
    <w:rsid w:val="00C330E5"/>
    <w:rsid w:val="00C33161"/>
    <w:rsid w:val="00C33BED"/>
    <w:rsid w:val="00C34F36"/>
    <w:rsid w:val="00C36EF1"/>
    <w:rsid w:val="00C372F5"/>
    <w:rsid w:val="00C3749C"/>
    <w:rsid w:val="00C374D6"/>
    <w:rsid w:val="00C401F3"/>
    <w:rsid w:val="00C41095"/>
    <w:rsid w:val="00C41213"/>
    <w:rsid w:val="00C41275"/>
    <w:rsid w:val="00C42178"/>
    <w:rsid w:val="00C426BE"/>
    <w:rsid w:val="00C4280E"/>
    <w:rsid w:val="00C42B50"/>
    <w:rsid w:val="00C42B7A"/>
    <w:rsid w:val="00C436CA"/>
    <w:rsid w:val="00C448B7"/>
    <w:rsid w:val="00C44C2E"/>
    <w:rsid w:val="00C451F9"/>
    <w:rsid w:val="00C452E7"/>
    <w:rsid w:val="00C453AA"/>
    <w:rsid w:val="00C455C5"/>
    <w:rsid w:val="00C45908"/>
    <w:rsid w:val="00C46A1F"/>
    <w:rsid w:val="00C5112F"/>
    <w:rsid w:val="00C52086"/>
    <w:rsid w:val="00C527B8"/>
    <w:rsid w:val="00C533BC"/>
    <w:rsid w:val="00C53787"/>
    <w:rsid w:val="00C53DF9"/>
    <w:rsid w:val="00C54B24"/>
    <w:rsid w:val="00C55F17"/>
    <w:rsid w:val="00C560F6"/>
    <w:rsid w:val="00C56725"/>
    <w:rsid w:val="00C56EBA"/>
    <w:rsid w:val="00C57025"/>
    <w:rsid w:val="00C57719"/>
    <w:rsid w:val="00C6011A"/>
    <w:rsid w:val="00C604A6"/>
    <w:rsid w:val="00C60DA4"/>
    <w:rsid w:val="00C61D1C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6743F"/>
    <w:rsid w:val="00C704DF"/>
    <w:rsid w:val="00C7084F"/>
    <w:rsid w:val="00C71389"/>
    <w:rsid w:val="00C71FE2"/>
    <w:rsid w:val="00C7268E"/>
    <w:rsid w:val="00C73B98"/>
    <w:rsid w:val="00C7422D"/>
    <w:rsid w:val="00C74300"/>
    <w:rsid w:val="00C74D99"/>
    <w:rsid w:val="00C75253"/>
    <w:rsid w:val="00C76D13"/>
    <w:rsid w:val="00C76EFD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1AB7"/>
    <w:rsid w:val="00C92A77"/>
    <w:rsid w:val="00C92FC2"/>
    <w:rsid w:val="00C93125"/>
    <w:rsid w:val="00C9361D"/>
    <w:rsid w:val="00C93D10"/>
    <w:rsid w:val="00C93F0A"/>
    <w:rsid w:val="00C963C4"/>
    <w:rsid w:val="00C96B2F"/>
    <w:rsid w:val="00C96E79"/>
    <w:rsid w:val="00C975C4"/>
    <w:rsid w:val="00C97708"/>
    <w:rsid w:val="00C97808"/>
    <w:rsid w:val="00C97C95"/>
    <w:rsid w:val="00CA0698"/>
    <w:rsid w:val="00CA0E59"/>
    <w:rsid w:val="00CA1EBC"/>
    <w:rsid w:val="00CA2230"/>
    <w:rsid w:val="00CA225A"/>
    <w:rsid w:val="00CA232F"/>
    <w:rsid w:val="00CA2409"/>
    <w:rsid w:val="00CA2B0E"/>
    <w:rsid w:val="00CA350E"/>
    <w:rsid w:val="00CA3850"/>
    <w:rsid w:val="00CA3C28"/>
    <w:rsid w:val="00CA4519"/>
    <w:rsid w:val="00CA4B68"/>
    <w:rsid w:val="00CA5322"/>
    <w:rsid w:val="00CA53BA"/>
    <w:rsid w:val="00CA53EA"/>
    <w:rsid w:val="00CA55FF"/>
    <w:rsid w:val="00CA587D"/>
    <w:rsid w:val="00CA6806"/>
    <w:rsid w:val="00CA79E0"/>
    <w:rsid w:val="00CA7FBF"/>
    <w:rsid w:val="00CB060F"/>
    <w:rsid w:val="00CB0E33"/>
    <w:rsid w:val="00CB17A3"/>
    <w:rsid w:val="00CB1BE8"/>
    <w:rsid w:val="00CB28AC"/>
    <w:rsid w:val="00CB32FC"/>
    <w:rsid w:val="00CB4C6E"/>
    <w:rsid w:val="00CB585C"/>
    <w:rsid w:val="00CB5C76"/>
    <w:rsid w:val="00CB7439"/>
    <w:rsid w:val="00CB7D52"/>
    <w:rsid w:val="00CC196E"/>
    <w:rsid w:val="00CC2AF0"/>
    <w:rsid w:val="00CC2D81"/>
    <w:rsid w:val="00CC318E"/>
    <w:rsid w:val="00CC366F"/>
    <w:rsid w:val="00CC4FB6"/>
    <w:rsid w:val="00CD0806"/>
    <w:rsid w:val="00CD0DC5"/>
    <w:rsid w:val="00CD20BC"/>
    <w:rsid w:val="00CD34A4"/>
    <w:rsid w:val="00CD3B5F"/>
    <w:rsid w:val="00CD425B"/>
    <w:rsid w:val="00CD5D4E"/>
    <w:rsid w:val="00CD6411"/>
    <w:rsid w:val="00CD794B"/>
    <w:rsid w:val="00CE019A"/>
    <w:rsid w:val="00CE03B2"/>
    <w:rsid w:val="00CE0AEB"/>
    <w:rsid w:val="00CE0D06"/>
    <w:rsid w:val="00CE16AD"/>
    <w:rsid w:val="00CE1A3B"/>
    <w:rsid w:val="00CE23A5"/>
    <w:rsid w:val="00CE3464"/>
    <w:rsid w:val="00CE3E30"/>
    <w:rsid w:val="00CE57FE"/>
    <w:rsid w:val="00CE5898"/>
    <w:rsid w:val="00CF0FE2"/>
    <w:rsid w:val="00CF24C8"/>
    <w:rsid w:val="00CF36C8"/>
    <w:rsid w:val="00CF3BB1"/>
    <w:rsid w:val="00CF43DA"/>
    <w:rsid w:val="00CF471F"/>
    <w:rsid w:val="00CF5AA7"/>
    <w:rsid w:val="00CF78A0"/>
    <w:rsid w:val="00D00025"/>
    <w:rsid w:val="00D00221"/>
    <w:rsid w:val="00D005D9"/>
    <w:rsid w:val="00D00676"/>
    <w:rsid w:val="00D00DC0"/>
    <w:rsid w:val="00D0224D"/>
    <w:rsid w:val="00D02839"/>
    <w:rsid w:val="00D0288A"/>
    <w:rsid w:val="00D02EB1"/>
    <w:rsid w:val="00D034F8"/>
    <w:rsid w:val="00D04768"/>
    <w:rsid w:val="00D0521F"/>
    <w:rsid w:val="00D055C5"/>
    <w:rsid w:val="00D07759"/>
    <w:rsid w:val="00D07FB5"/>
    <w:rsid w:val="00D107EB"/>
    <w:rsid w:val="00D10E4F"/>
    <w:rsid w:val="00D10E73"/>
    <w:rsid w:val="00D1102D"/>
    <w:rsid w:val="00D1168E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14C1"/>
    <w:rsid w:val="00D21B23"/>
    <w:rsid w:val="00D22F10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191D"/>
    <w:rsid w:val="00D42040"/>
    <w:rsid w:val="00D45010"/>
    <w:rsid w:val="00D46D3A"/>
    <w:rsid w:val="00D477AA"/>
    <w:rsid w:val="00D47F87"/>
    <w:rsid w:val="00D50363"/>
    <w:rsid w:val="00D5063D"/>
    <w:rsid w:val="00D506C7"/>
    <w:rsid w:val="00D50F3A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57B8C"/>
    <w:rsid w:val="00D60C48"/>
    <w:rsid w:val="00D6135E"/>
    <w:rsid w:val="00D61934"/>
    <w:rsid w:val="00D62ACE"/>
    <w:rsid w:val="00D6434D"/>
    <w:rsid w:val="00D64584"/>
    <w:rsid w:val="00D6563C"/>
    <w:rsid w:val="00D65D48"/>
    <w:rsid w:val="00D6662D"/>
    <w:rsid w:val="00D66B30"/>
    <w:rsid w:val="00D67070"/>
    <w:rsid w:val="00D7017D"/>
    <w:rsid w:val="00D7032D"/>
    <w:rsid w:val="00D71B23"/>
    <w:rsid w:val="00D7247E"/>
    <w:rsid w:val="00D724D0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3B"/>
    <w:rsid w:val="00D85088"/>
    <w:rsid w:val="00D85308"/>
    <w:rsid w:val="00D860BC"/>
    <w:rsid w:val="00D874C0"/>
    <w:rsid w:val="00D87DAA"/>
    <w:rsid w:val="00D90690"/>
    <w:rsid w:val="00D915F8"/>
    <w:rsid w:val="00D9314A"/>
    <w:rsid w:val="00D9451B"/>
    <w:rsid w:val="00D95986"/>
    <w:rsid w:val="00D9656E"/>
    <w:rsid w:val="00D97168"/>
    <w:rsid w:val="00D97FA4"/>
    <w:rsid w:val="00DA0838"/>
    <w:rsid w:val="00DA0D61"/>
    <w:rsid w:val="00DA1578"/>
    <w:rsid w:val="00DA2B6D"/>
    <w:rsid w:val="00DA3245"/>
    <w:rsid w:val="00DA3614"/>
    <w:rsid w:val="00DA38C5"/>
    <w:rsid w:val="00DA4985"/>
    <w:rsid w:val="00DA5762"/>
    <w:rsid w:val="00DA5A51"/>
    <w:rsid w:val="00DA6C20"/>
    <w:rsid w:val="00DB1429"/>
    <w:rsid w:val="00DB22CB"/>
    <w:rsid w:val="00DB292E"/>
    <w:rsid w:val="00DB2E4D"/>
    <w:rsid w:val="00DB3142"/>
    <w:rsid w:val="00DB330F"/>
    <w:rsid w:val="00DB3AA9"/>
    <w:rsid w:val="00DB49F9"/>
    <w:rsid w:val="00DB5288"/>
    <w:rsid w:val="00DB6F8A"/>
    <w:rsid w:val="00DB7B6B"/>
    <w:rsid w:val="00DC02A5"/>
    <w:rsid w:val="00DC0397"/>
    <w:rsid w:val="00DC1ECF"/>
    <w:rsid w:val="00DC2639"/>
    <w:rsid w:val="00DC3679"/>
    <w:rsid w:val="00DC3913"/>
    <w:rsid w:val="00DC3988"/>
    <w:rsid w:val="00DC3DCF"/>
    <w:rsid w:val="00DC3F28"/>
    <w:rsid w:val="00DC4AA0"/>
    <w:rsid w:val="00DC4C69"/>
    <w:rsid w:val="00DC4E0A"/>
    <w:rsid w:val="00DC5C80"/>
    <w:rsid w:val="00DC5D73"/>
    <w:rsid w:val="00DC5EF8"/>
    <w:rsid w:val="00DC71DB"/>
    <w:rsid w:val="00DC74D6"/>
    <w:rsid w:val="00DD0D87"/>
    <w:rsid w:val="00DD11AE"/>
    <w:rsid w:val="00DD12F2"/>
    <w:rsid w:val="00DD1B10"/>
    <w:rsid w:val="00DD205D"/>
    <w:rsid w:val="00DD3FB7"/>
    <w:rsid w:val="00DD4EFE"/>
    <w:rsid w:val="00DD5E07"/>
    <w:rsid w:val="00DD6D51"/>
    <w:rsid w:val="00DD6FF8"/>
    <w:rsid w:val="00DD77AA"/>
    <w:rsid w:val="00DE10DC"/>
    <w:rsid w:val="00DE1CAC"/>
    <w:rsid w:val="00DE2B02"/>
    <w:rsid w:val="00DE2E50"/>
    <w:rsid w:val="00DE40C2"/>
    <w:rsid w:val="00DE51FD"/>
    <w:rsid w:val="00DE5D55"/>
    <w:rsid w:val="00DF21DD"/>
    <w:rsid w:val="00DF2FAA"/>
    <w:rsid w:val="00DF4798"/>
    <w:rsid w:val="00DF4C73"/>
    <w:rsid w:val="00DF5AD7"/>
    <w:rsid w:val="00DF5AF7"/>
    <w:rsid w:val="00DF6A95"/>
    <w:rsid w:val="00DF7065"/>
    <w:rsid w:val="00DF7B40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AF8"/>
    <w:rsid w:val="00E06F00"/>
    <w:rsid w:val="00E06F37"/>
    <w:rsid w:val="00E10818"/>
    <w:rsid w:val="00E10A4F"/>
    <w:rsid w:val="00E11BEF"/>
    <w:rsid w:val="00E12378"/>
    <w:rsid w:val="00E12B1E"/>
    <w:rsid w:val="00E12D8E"/>
    <w:rsid w:val="00E13A4D"/>
    <w:rsid w:val="00E14403"/>
    <w:rsid w:val="00E1488D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4955"/>
    <w:rsid w:val="00E26C64"/>
    <w:rsid w:val="00E26DAC"/>
    <w:rsid w:val="00E279F5"/>
    <w:rsid w:val="00E27F6D"/>
    <w:rsid w:val="00E30084"/>
    <w:rsid w:val="00E30713"/>
    <w:rsid w:val="00E31009"/>
    <w:rsid w:val="00E31627"/>
    <w:rsid w:val="00E31837"/>
    <w:rsid w:val="00E32634"/>
    <w:rsid w:val="00E32EA3"/>
    <w:rsid w:val="00E3319E"/>
    <w:rsid w:val="00E34A57"/>
    <w:rsid w:val="00E367F7"/>
    <w:rsid w:val="00E372B3"/>
    <w:rsid w:val="00E37567"/>
    <w:rsid w:val="00E37A80"/>
    <w:rsid w:val="00E37E4C"/>
    <w:rsid w:val="00E408B7"/>
    <w:rsid w:val="00E40BF8"/>
    <w:rsid w:val="00E410A3"/>
    <w:rsid w:val="00E42248"/>
    <w:rsid w:val="00E43E10"/>
    <w:rsid w:val="00E4447C"/>
    <w:rsid w:val="00E4476F"/>
    <w:rsid w:val="00E44EE3"/>
    <w:rsid w:val="00E4625A"/>
    <w:rsid w:val="00E46A4C"/>
    <w:rsid w:val="00E4782F"/>
    <w:rsid w:val="00E47C33"/>
    <w:rsid w:val="00E50671"/>
    <w:rsid w:val="00E512E5"/>
    <w:rsid w:val="00E53533"/>
    <w:rsid w:val="00E53EC0"/>
    <w:rsid w:val="00E54655"/>
    <w:rsid w:val="00E558CF"/>
    <w:rsid w:val="00E55D8E"/>
    <w:rsid w:val="00E563F2"/>
    <w:rsid w:val="00E564E2"/>
    <w:rsid w:val="00E573A7"/>
    <w:rsid w:val="00E57422"/>
    <w:rsid w:val="00E60229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7378"/>
    <w:rsid w:val="00E67BC1"/>
    <w:rsid w:val="00E70D76"/>
    <w:rsid w:val="00E70E93"/>
    <w:rsid w:val="00E71BA0"/>
    <w:rsid w:val="00E71C20"/>
    <w:rsid w:val="00E71F08"/>
    <w:rsid w:val="00E7234E"/>
    <w:rsid w:val="00E73F84"/>
    <w:rsid w:val="00E74297"/>
    <w:rsid w:val="00E746D3"/>
    <w:rsid w:val="00E74D18"/>
    <w:rsid w:val="00E75B63"/>
    <w:rsid w:val="00E778B3"/>
    <w:rsid w:val="00E77987"/>
    <w:rsid w:val="00E77BAD"/>
    <w:rsid w:val="00E80298"/>
    <w:rsid w:val="00E80985"/>
    <w:rsid w:val="00E80ADB"/>
    <w:rsid w:val="00E817BE"/>
    <w:rsid w:val="00E830AD"/>
    <w:rsid w:val="00E832C9"/>
    <w:rsid w:val="00E83C96"/>
    <w:rsid w:val="00E83EA4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97589"/>
    <w:rsid w:val="00E97EF7"/>
    <w:rsid w:val="00EA03FD"/>
    <w:rsid w:val="00EA097B"/>
    <w:rsid w:val="00EA3267"/>
    <w:rsid w:val="00EA3313"/>
    <w:rsid w:val="00EA43F0"/>
    <w:rsid w:val="00EA492D"/>
    <w:rsid w:val="00EA49F8"/>
    <w:rsid w:val="00EA4B74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39C8"/>
    <w:rsid w:val="00EB4136"/>
    <w:rsid w:val="00EB4432"/>
    <w:rsid w:val="00EB49D6"/>
    <w:rsid w:val="00EB4F30"/>
    <w:rsid w:val="00EB6784"/>
    <w:rsid w:val="00EB6C31"/>
    <w:rsid w:val="00EB7014"/>
    <w:rsid w:val="00EB74B5"/>
    <w:rsid w:val="00EB7C7D"/>
    <w:rsid w:val="00EC04E7"/>
    <w:rsid w:val="00EC0A1A"/>
    <w:rsid w:val="00EC0A94"/>
    <w:rsid w:val="00EC119C"/>
    <w:rsid w:val="00EC13E1"/>
    <w:rsid w:val="00EC222B"/>
    <w:rsid w:val="00EC3518"/>
    <w:rsid w:val="00EC372C"/>
    <w:rsid w:val="00EC38FD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799"/>
    <w:rsid w:val="00ED156D"/>
    <w:rsid w:val="00ED2E57"/>
    <w:rsid w:val="00ED35AB"/>
    <w:rsid w:val="00ED38ED"/>
    <w:rsid w:val="00ED4FE6"/>
    <w:rsid w:val="00ED5583"/>
    <w:rsid w:val="00ED6AF6"/>
    <w:rsid w:val="00ED6C79"/>
    <w:rsid w:val="00ED77E2"/>
    <w:rsid w:val="00ED7FA6"/>
    <w:rsid w:val="00EE03B0"/>
    <w:rsid w:val="00EE0D6B"/>
    <w:rsid w:val="00EE3DE8"/>
    <w:rsid w:val="00EE403E"/>
    <w:rsid w:val="00EE47CF"/>
    <w:rsid w:val="00EE550C"/>
    <w:rsid w:val="00EE580F"/>
    <w:rsid w:val="00EE584A"/>
    <w:rsid w:val="00EE5C9B"/>
    <w:rsid w:val="00EE707D"/>
    <w:rsid w:val="00EE76FB"/>
    <w:rsid w:val="00EE7D2C"/>
    <w:rsid w:val="00EF08F2"/>
    <w:rsid w:val="00EF1037"/>
    <w:rsid w:val="00EF1B3C"/>
    <w:rsid w:val="00EF1B5D"/>
    <w:rsid w:val="00EF1D24"/>
    <w:rsid w:val="00EF3064"/>
    <w:rsid w:val="00EF31ED"/>
    <w:rsid w:val="00EF3269"/>
    <w:rsid w:val="00EF397A"/>
    <w:rsid w:val="00EF409D"/>
    <w:rsid w:val="00EF4A61"/>
    <w:rsid w:val="00EF5335"/>
    <w:rsid w:val="00EF6643"/>
    <w:rsid w:val="00EF683A"/>
    <w:rsid w:val="00EF7B18"/>
    <w:rsid w:val="00EF7C3E"/>
    <w:rsid w:val="00F01E34"/>
    <w:rsid w:val="00F02068"/>
    <w:rsid w:val="00F02C0A"/>
    <w:rsid w:val="00F03C39"/>
    <w:rsid w:val="00F0404C"/>
    <w:rsid w:val="00F04BE6"/>
    <w:rsid w:val="00F060EA"/>
    <w:rsid w:val="00F06850"/>
    <w:rsid w:val="00F07C09"/>
    <w:rsid w:val="00F1150B"/>
    <w:rsid w:val="00F120EE"/>
    <w:rsid w:val="00F12706"/>
    <w:rsid w:val="00F129CE"/>
    <w:rsid w:val="00F129E6"/>
    <w:rsid w:val="00F13267"/>
    <w:rsid w:val="00F13A07"/>
    <w:rsid w:val="00F13D38"/>
    <w:rsid w:val="00F14914"/>
    <w:rsid w:val="00F15A3C"/>
    <w:rsid w:val="00F15C04"/>
    <w:rsid w:val="00F162A0"/>
    <w:rsid w:val="00F1734F"/>
    <w:rsid w:val="00F179E5"/>
    <w:rsid w:val="00F17B68"/>
    <w:rsid w:val="00F17B94"/>
    <w:rsid w:val="00F20382"/>
    <w:rsid w:val="00F213A8"/>
    <w:rsid w:val="00F21455"/>
    <w:rsid w:val="00F21E47"/>
    <w:rsid w:val="00F22634"/>
    <w:rsid w:val="00F229CE"/>
    <w:rsid w:val="00F22D00"/>
    <w:rsid w:val="00F23BAF"/>
    <w:rsid w:val="00F244E1"/>
    <w:rsid w:val="00F24B6E"/>
    <w:rsid w:val="00F24D9F"/>
    <w:rsid w:val="00F25EEC"/>
    <w:rsid w:val="00F25FB5"/>
    <w:rsid w:val="00F26568"/>
    <w:rsid w:val="00F26987"/>
    <w:rsid w:val="00F26B49"/>
    <w:rsid w:val="00F27AD8"/>
    <w:rsid w:val="00F308D0"/>
    <w:rsid w:val="00F30FD7"/>
    <w:rsid w:val="00F336CC"/>
    <w:rsid w:val="00F34F95"/>
    <w:rsid w:val="00F37FBB"/>
    <w:rsid w:val="00F40029"/>
    <w:rsid w:val="00F40235"/>
    <w:rsid w:val="00F42A71"/>
    <w:rsid w:val="00F42D65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A23"/>
    <w:rsid w:val="00F5528F"/>
    <w:rsid w:val="00F559C4"/>
    <w:rsid w:val="00F56030"/>
    <w:rsid w:val="00F56C43"/>
    <w:rsid w:val="00F56CD5"/>
    <w:rsid w:val="00F56EC5"/>
    <w:rsid w:val="00F571B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60C2"/>
    <w:rsid w:val="00F66A29"/>
    <w:rsid w:val="00F674F4"/>
    <w:rsid w:val="00F70D94"/>
    <w:rsid w:val="00F71228"/>
    <w:rsid w:val="00F717B2"/>
    <w:rsid w:val="00F719EA"/>
    <w:rsid w:val="00F719EE"/>
    <w:rsid w:val="00F71A89"/>
    <w:rsid w:val="00F71F90"/>
    <w:rsid w:val="00F7241F"/>
    <w:rsid w:val="00F72DBC"/>
    <w:rsid w:val="00F72E7B"/>
    <w:rsid w:val="00F72F45"/>
    <w:rsid w:val="00F73039"/>
    <w:rsid w:val="00F73140"/>
    <w:rsid w:val="00F73FDA"/>
    <w:rsid w:val="00F74594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59A7"/>
    <w:rsid w:val="00F8635B"/>
    <w:rsid w:val="00F8740B"/>
    <w:rsid w:val="00F91262"/>
    <w:rsid w:val="00F937CB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1D7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0E"/>
    <w:rsid w:val="00FA7C30"/>
    <w:rsid w:val="00FB0058"/>
    <w:rsid w:val="00FB00A1"/>
    <w:rsid w:val="00FB2721"/>
    <w:rsid w:val="00FB2ECF"/>
    <w:rsid w:val="00FB3D75"/>
    <w:rsid w:val="00FB417C"/>
    <w:rsid w:val="00FB57F0"/>
    <w:rsid w:val="00FB6741"/>
    <w:rsid w:val="00FB69C5"/>
    <w:rsid w:val="00FB70E8"/>
    <w:rsid w:val="00FB7CFE"/>
    <w:rsid w:val="00FC0712"/>
    <w:rsid w:val="00FC2DAF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3FD5"/>
    <w:rsid w:val="00FD4BAB"/>
    <w:rsid w:val="00FD70FF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2E8A"/>
    <w:rsid w:val="00FF3053"/>
    <w:rsid w:val="00FF35C4"/>
    <w:rsid w:val="00FF36E9"/>
    <w:rsid w:val="00FF3BCD"/>
    <w:rsid w:val="00FF47FE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5100</TotalTime>
  <Pages>1</Pages>
  <Words>69</Words>
  <Characters>394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462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2075</cp:revision>
  <cp:lastPrinted>2022-03-24T14:29:00Z</cp:lastPrinted>
  <dcterms:created xsi:type="dcterms:W3CDTF">2016-03-08T23:18:00Z</dcterms:created>
  <dcterms:modified xsi:type="dcterms:W3CDTF">2022-09-05T17:03:00Z</dcterms:modified>
</cp:coreProperties>
</file>