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E6E27" w:rsidRPr="009E6E27">
        <w:rPr>
          <w:sz w:val="22"/>
        </w:rPr>
        <w:t>Marina Almeida Mesquita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E6E27">
        <w:rPr>
          <w:sz w:val="22"/>
        </w:rPr>
        <w:t>40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E6E27">
        <w:rPr>
          <w:sz w:val="22"/>
        </w:rPr>
        <w:t>Deficit atencao/Dislexia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E6E27">
        <w:rPr>
          <w:sz w:val="22"/>
        </w:rPr>
        <w:t>5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779C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E6E27">
        <w:t>10.7</w:t>
      </w:r>
      <w:bookmarkStart w:id="0" w:name="_GoBack"/>
      <w:bookmarkEnd w:id="0"/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E6E27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E6E27">
        <w:rPr>
          <w:noProof/>
          <w:sz w:val="24"/>
        </w:rPr>
        <w:t>5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623" w:rsidRDefault="00724623">
      <w:r>
        <w:separator/>
      </w:r>
    </w:p>
  </w:endnote>
  <w:endnote w:type="continuationSeparator" w:id="0">
    <w:p w:rsidR="00724623" w:rsidRDefault="00724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462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623" w:rsidRDefault="00724623">
      <w:r>
        <w:separator/>
      </w:r>
    </w:p>
  </w:footnote>
  <w:footnote w:type="continuationSeparator" w:id="0">
    <w:p w:rsidR="00724623" w:rsidRDefault="007246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623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51782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4416</cp:revision>
  <cp:lastPrinted>2022-03-24T14:28:00Z</cp:lastPrinted>
  <dcterms:created xsi:type="dcterms:W3CDTF">2016-03-08T22:06:00Z</dcterms:created>
  <dcterms:modified xsi:type="dcterms:W3CDTF">2022-09-05T17:03:00Z</dcterms:modified>
</cp:coreProperties>
</file>