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C43D1" w:rsidRPr="00BC43D1">
        <w:rPr>
          <w:sz w:val="22"/>
        </w:rPr>
        <w:t>Fernando Crescenti de Paiva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C43D1">
        <w:rPr>
          <w:sz w:val="22"/>
        </w:rPr>
        <w:t>42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C43D1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258C5">
        <w:rPr>
          <w:sz w:val="22"/>
        </w:rPr>
        <w:t>2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79C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227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227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58C5">
        <w:rPr>
          <w:noProof/>
          <w:sz w:val="24"/>
        </w:rPr>
        <w:t>2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1FA" w:rsidRDefault="005001FA">
      <w:r>
        <w:separator/>
      </w:r>
    </w:p>
  </w:endnote>
  <w:endnote w:type="continuationSeparator" w:id="0">
    <w:p w:rsidR="005001FA" w:rsidRDefault="0050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01F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1FA" w:rsidRDefault="005001FA">
      <w:r>
        <w:separator/>
      </w:r>
    </w:p>
  </w:footnote>
  <w:footnote w:type="continuationSeparator" w:id="0">
    <w:p w:rsidR="005001FA" w:rsidRDefault="005001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51781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4415</cp:revision>
  <cp:lastPrinted>2022-03-24T14:28:00Z</cp:lastPrinted>
  <dcterms:created xsi:type="dcterms:W3CDTF">2016-03-08T22:06:00Z</dcterms:created>
  <dcterms:modified xsi:type="dcterms:W3CDTF">2022-09-02T21:32:00Z</dcterms:modified>
</cp:coreProperties>
</file>