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D2227" w:rsidRPr="007D2227">
        <w:rPr>
          <w:sz w:val="22"/>
        </w:rPr>
        <w:t>Jessica de Souza Antunes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D2227">
        <w:rPr>
          <w:sz w:val="22"/>
        </w:rPr>
        <w:t>31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D2227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C258C5">
        <w:rPr>
          <w:sz w:val="22"/>
        </w:rPr>
        <w:t>2</w:t>
      </w:r>
      <w:r w:rsidR="00C779C5">
        <w:rPr>
          <w:sz w:val="22"/>
        </w:rPr>
        <w:t xml:space="preserve">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779C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2227">
        <w:t>8.6Hz</w:t>
      </w:r>
      <w:bookmarkStart w:id="0" w:name="_GoBack"/>
      <w:bookmarkEnd w:id="0"/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2227">
        <w:t>39.0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258C5">
        <w:rPr>
          <w:noProof/>
          <w:sz w:val="24"/>
        </w:rPr>
        <w:t>2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FF9" w:rsidRDefault="00625FF9">
      <w:r>
        <w:separator/>
      </w:r>
    </w:p>
  </w:endnote>
  <w:endnote w:type="continuationSeparator" w:id="0">
    <w:p w:rsidR="00625FF9" w:rsidRDefault="00625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25FF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FF9" w:rsidRDefault="00625FF9">
      <w:r>
        <w:separator/>
      </w:r>
    </w:p>
  </w:footnote>
  <w:footnote w:type="continuationSeparator" w:id="0">
    <w:p w:rsidR="00625FF9" w:rsidRDefault="00625F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5FF9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51781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4412</cp:revision>
  <cp:lastPrinted>2022-03-24T14:28:00Z</cp:lastPrinted>
  <dcterms:created xsi:type="dcterms:W3CDTF">2016-03-08T22:06:00Z</dcterms:created>
  <dcterms:modified xsi:type="dcterms:W3CDTF">2022-09-02T21:12:00Z</dcterms:modified>
</cp:coreProperties>
</file>