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B54F5" w:rsidRPr="00AB54F5">
        <w:rPr>
          <w:sz w:val="22"/>
        </w:rPr>
        <w:t>Andre da Silva Batista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B54F5">
        <w:rPr>
          <w:sz w:val="22"/>
        </w:rPr>
        <w:t>17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B54F5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C779C5">
        <w:rPr>
          <w:sz w:val="22"/>
        </w:rPr>
        <w:t>1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779C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  <w:bookmarkStart w:id="0" w:name="_GoBack"/>
      <w:bookmarkEnd w:id="0"/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54F5">
        <w:rPr>
          <w:noProof/>
          <w:sz w:val="24"/>
        </w:rPr>
        <w:t>1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919" w:rsidRDefault="002E1919">
      <w:r>
        <w:separator/>
      </w:r>
    </w:p>
  </w:endnote>
  <w:endnote w:type="continuationSeparator" w:id="0">
    <w:p w:rsidR="002E1919" w:rsidRDefault="002E1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19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919" w:rsidRDefault="002E1919">
      <w:r>
        <w:separator/>
      </w:r>
    </w:p>
  </w:footnote>
  <w:footnote w:type="continuationSeparator" w:id="0">
    <w:p w:rsidR="002E1919" w:rsidRDefault="002E19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51779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4409</cp:revision>
  <cp:lastPrinted>2022-03-24T14:28:00Z</cp:lastPrinted>
  <dcterms:created xsi:type="dcterms:W3CDTF">2016-03-08T22:06:00Z</dcterms:created>
  <dcterms:modified xsi:type="dcterms:W3CDTF">2022-09-01T19:27:00Z</dcterms:modified>
</cp:coreProperties>
</file>