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70486" w:rsidRPr="00A70486">
        <w:rPr>
          <w:sz w:val="22"/>
        </w:rPr>
        <w:t>Anna Clara Crisostomo Rosa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70486">
        <w:rPr>
          <w:sz w:val="22"/>
        </w:rPr>
        <w:t>18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70486">
        <w:rPr>
          <w:sz w:val="22"/>
        </w:rPr>
        <w:t>Narcolepsia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27351">
        <w:rPr>
          <w:sz w:val="22"/>
        </w:rPr>
        <w:t>31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0486">
        <w:rPr>
          <w:sz w:val="22"/>
        </w:rPr>
        <w:t>Stavigile/Escitalopram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27351">
        <w:rPr>
          <w:noProof/>
          <w:sz w:val="24"/>
        </w:rPr>
        <w:t>31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164" w:rsidRDefault="00B70164">
      <w:r>
        <w:separator/>
      </w:r>
    </w:p>
  </w:endnote>
  <w:endnote w:type="continuationSeparator" w:id="0">
    <w:p w:rsidR="00B70164" w:rsidRDefault="00B70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7016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164" w:rsidRDefault="00B70164">
      <w:r>
        <w:separator/>
      </w:r>
    </w:p>
  </w:footnote>
  <w:footnote w:type="continuationSeparator" w:id="0">
    <w:p w:rsidR="00B70164" w:rsidRDefault="00B701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51778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4407</cp:revision>
  <cp:lastPrinted>2022-03-24T14:28:00Z</cp:lastPrinted>
  <dcterms:created xsi:type="dcterms:W3CDTF">2016-03-08T22:06:00Z</dcterms:created>
  <dcterms:modified xsi:type="dcterms:W3CDTF">2022-08-31T15:26:00Z</dcterms:modified>
</cp:coreProperties>
</file>