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27351" w:rsidRPr="00E27351">
        <w:rPr>
          <w:sz w:val="22"/>
        </w:rPr>
        <w:t>Jair Bizerra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27351">
        <w:rPr>
          <w:sz w:val="22"/>
        </w:rPr>
        <w:t>7</w:t>
      </w:r>
      <w:r w:rsidR="003225F0">
        <w:rPr>
          <w:sz w:val="22"/>
        </w:rPr>
        <w:t>1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27351">
        <w:rPr>
          <w:sz w:val="22"/>
        </w:rPr>
        <w:t>Epilepsia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E27351">
        <w:rPr>
          <w:sz w:val="22"/>
        </w:rPr>
        <w:t>31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27351">
        <w:rPr>
          <w:sz w:val="22"/>
        </w:rPr>
        <w:t>Keppra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05F00">
        <w:t>11.8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05F00">
        <w:t>56.1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27351">
        <w:rPr>
          <w:noProof/>
          <w:sz w:val="24"/>
        </w:rPr>
        <w:t>31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62A" w:rsidRDefault="002A462A">
      <w:r>
        <w:separator/>
      </w:r>
    </w:p>
  </w:endnote>
  <w:endnote w:type="continuationSeparator" w:id="0">
    <w:p w:rsidR="002A462A" w:rsidRDefault="002A4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A462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62A" w:rsidRDefault="002A462A">
      <w:r>
        <w:separator/>
      </w:r>
    </w:p>
  </w:footnote>
  <w:footnote w:type="continuationSeparator" w:id="0">
    <w:p w:rsidR="002A462A" w:rsidRDefault="002A46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462A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51777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4406</cp:revision>
  <cp:lastPrinted>2022-03-24T14:28:00Z</cp:lastPrinted>
  <dcterms:created xsi:type="dcterms:W3CDTF">2016-03-08T22:06:00Z</dcterms:created>
  <dcterms:modified xsi:type="dcterms:W3CDTF">2022-08-31T14:24:00Z</dcterms:modified>
</cp:coreProperties>
</file>