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225F0" w:rsidRPr="003225F0">
        <w:rPr>
          <w:sz w:val="22"/>
        </w:rPr>
        <w:t>Lucas Gabriel Oliveira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225F0">
        <w:rPr>
          <w:sz w:val="22"/>
        </w:rPr>
        <w:t>21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225F0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225F0">
        <w:rPr>
          <w:sz w:val="22"/>
        </w:rPr>
        <w:t>30</w:t>
      </w:r>
      <w:bookmarkStart w:id="0" w:name="_GoBack"/>
      <w:bookmarkEnd w:id="0"/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6082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25F0">
        <w:rPr>
          <w:noProof/>
          <w:sz w:val="24"/>
        </w:rPr>
        <w:t>30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579" w:rsidRDefault="00327579">
      <w:r>
        <w:separator/>
      </w:r>
    </w:p>
  </w:endnote>
  <w:endnote w:type="continuationSeparator" w:id="0">
    <w:p w:rsidR="00327579" w:rsidRDefault="00327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757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579" w:rsidRDefault="00327579">
      <w:r>
        <w:separator/>
      </w:r>
    </w:p>
  </w:footnote>
  <w:footnote w:type="continuationSeparator" w:id="0">
    <w:p w:rsidR="00327579" w:rsidRDefault="003275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51777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4405</cp:revision>
  <cp:lastPrinted>2022-03-24T14:28:00Z</cp:lastPrinted>
  <dcterms:created xsi:type="dcterms:W3CDTF">2016-03-08T22:06:00Z</dcterms:created>
  <dcterms:modified xsi:type="dcterms:W3CDTF">2022-08-30T21:03:00Z</dcterms:modified>
</cp:coreProperties>
</file>