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C3C8A" w:rsidRPr="008C3C8A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>PACIENTE: Clesio Romulo da Rocha Santos</w:t>
      </w:r>
    </w:p>
    <w:p w:rsidR="008C3C8A" w:rsidRPr="008C3C8A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 xml:space="preserve">IDADE: 43 anos SEXO: M                     </w:t>
      </w:r>
    </w:p>
    <w:p w:rsidR="00535D90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>DATA DO EXAME:25 ago.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226" w:rsidRDefault="00747226">
      <w:r>
        <w:separator/>
      </w:r>
    </w:p>
  </w:endnote>
  <w:endnote w:type="continuationSeparator" w:id="0">
    <w:p w:rsidR="00747226" w:rsidRDefault="0074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472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226" w:rsidRDefault="00747226">
      <w:r>
        <w:separator/>
      </w:r>
    </w:p>
  </w:footnote>
  <w:footnote w:type="continuationSeparator" w:id="0">
    <w:p w:rsidR="00747226" w:rsidRDefault="00747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595</cp:revision>
  <cp:lastPrinted>1998-02-03T19:29:00Z</cp:lastPrinted>
  <dcterms:created xsi:type="dcterms:W3CDTF">2017-04-28T17:10:00Z</dcterms:created>
  <dcterms:modified xsi:type="dcterms:W3CDTF">2022-08-25T14:41:00Z</dcterms:modified>
</cp:coreProperties>
</file>