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12363C" w:rsidRPr="0012363C" w:rsidRDefault="0012363C" w:rsidP="0012363C">
      <w:pPr>
        <w:rPr>
          <w:sz w:val="32"/>
          <w:szCs w:val="32"/>
        </w:rPr>
      </w:pPr>
      <w:r w:rsidRPr="0012363C">
        <w:rPr>
          <w:sz w:val="32"/>
          <w:szCs w:val="32"/>
        </w:rPr>
        <w:t xml:space="preserve">PACIENTE: </w:t>
      </w:r>
      <w:r w:rsidR="00DB292E" w:rsidRPr="00DB292E">
        <w:rPr>
          <w:sz w:val="32"/>
          <w:szCs w:val="32"/>
        </w:rPr>
        <w:t>Clesio Romulo da Rocha Santos</w:t>
      </w:r>
    </w:p>
    <w:p w:rsidR="0012363C" w:rsidRPr="0012363C" w:rsidRDefault="0012363C" w:rsidP="0012363C">
      <w:pPr>
        <w:rPr>
          <w:sz w:val="32"/>
          <w:szCs w:val="32"/>
        </w:rPr>
      </w:pPr>
      <w:r w:rsidRPr="0012363C">
        <w:rPr>
          <w:sz w:val="32"/>
          <w:szCs w:val="32"/>
        </w:rPr>
        <w:t xml:space="preserve">IDADE: </w:t>
      </w:r>
      <w:r w:rsidR="00DB292E">
        <w:rPr>
          <w:sz w:val="32"/>
          <w:szCs w:val="32"/>
        </w:rPr>
        <w:t>43</w:t>
      </w:r>
      <w:r w:rsidRPr="0012363C">
        <w:rPr>
          <w:sz w:val="32"/>
          <w:szCs w:val="32"/>
        </w:rPr>
        <w:t xml:space="preserve"> anos SEXO: </w:t>
      </w:r>
      <w:r w:rsidR="00DB292E">
        <w:rPr>
          <w:sz w:val="32"/>
          <w:szCs w:val="32"/>
        </w:rPr>
        <w:t>M</w:t>
      </w:r>
      <w:r w:rsidRPr="0012363C">
        <w:rPr>
          <w:sz w:val="32"/>
          <w:szCs w:val="32"/>
        </w:rPr>
        <w:t xml:space="preserve">                     </w:t>
      </w:r>
    </w:p>
    <w:p w:rsidR="004930C6" w:rsidRDefault="0012363C" w:rsidP="0012363C">
      <w:pPr>
        <w:rPr>
          <w:sz w:val="32"/>
          <w:szCs w:val="32"/>
        </w:rPr>
      </w:pPr>
      <w:r w:rsidRPr="0012363C">
        <w:rPr>
          <w:sz w:val="32"/>
          <w:szCs w:val="32"/>
        </w:rPr>
        <w:t>DATA DO EXAME:</w:t>
      </w:r>
      <w:r w:rsidR="00BF3DE9">
        <w:rPr>
          <w:sz w:val="32"/>
          <w:szCs w:val="32"/>
        </w:rPr>
        <w:t>2</w:t>
      </w:r>
      <w:r w:rsidR="00DB292E">
        <w:rPr>
          <w:sz w:val="32"/>
          <w:szCs w:val="32"/>
        </w:rPr>
        <w:t>5</w:t>
      </w:r>
      <w:bookmarkStart w:id="0" w:name="_GoBack"/>
      <w:bookmarkEnd w:id="0"/>
      <w:r w:rsidRPr="0012363C">
        <w:rPr>
          <w:sz w:val="32"/>
          <w:szCs w:val="32"/>
        </w:rPr>
        <w:t xml:space="preserve"> ago.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48D2" w:rsidRDefault="002448D2">
      <w:r>
        <w:separator/>
      </w:r>
    </w:p>
  </w:endnote>
  <w:endnote w:type="continuationSeparator" w:id="0">
    <w:p w:rsidR="002448D2" w:rsidRDefault="002448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48D2" w:rsidRDefault="002448D2">
      <w:r>
        <w:separator/>
      </w:r>
    </w:p>
  </w:footnote>
  <w:footnote w:type="continuationSeparator" w:id="0">
    <w:p w:rsidR="002448D2" w:rsidRDefault="002448D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CB1"/>
    <w:rsid w:val="0009421F"/>
    <w:rsid w:val="000955D7"/>
    <w:rsid w:val="0009572C"/>
    <w:rsid w:val="00096235"/>
    <w:rsid w:val="00097812"/>
    <w:rsid w:val="000A0005"/>
    <w:rsid w:val="000A009D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7E0"/>
    <w:rsid w:val="001F5D5E"/>
    <w:rsid w:val="001F7911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5A9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D9F"/>
    <w:rsid w:val="002F13BB"/>
    <w:rsid w:val="002F1D38"/>
    <w:rsid w:val="002F250F"/>
    <w:rsid w:val="002F2686"/>
    <w:rsid w:val="002F29A3"/>
    <w:rsid w:val="002F2CF9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3EA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F87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4ACD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3AA4"/>
    <w:rsid w:val="009B3F58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C1A"/>
    <w:rsid w:val="00B04CF7"/>
    <w:rsid w:val="00B0525F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5FB"/>
    <w:rsid w:val="00BF06DB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3BED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AA7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97FA4"/>
    <w:rsid w:val="00DA083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5093</TotalTime>
  <Pages>1</Pages>
  <Words>68</Words>
  <Characters>393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2065</cp:revision>
  <cp:lastPrinted>2022-03-24T14:29:00Z</cp:lastPrinted>
  <dcterms:created xsi:type="dcterms:W3CDTF">2016-03-08T23:18:00Z</dcterms:created>
  <dcterms:modified xsi:type="dcterms:W3CDTF">2022-08-25T14:40:00Z</dcterms:modified>
</cp:coreProperties>
</file>