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A14FD" w:rsidRPr="00DA14FD">
        <w:rPr>
          <w:sz w:val="22"/>
        </w:rPr>
        <w:t>Clesio Romulo da Rocha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A14FD">
        <w:rPr>
          <w:sz w:val="22"/>
        </w:rPr>
        <w:t>43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A14FD">
        <w:rPr>
          <w:sz w:val="22"/>
        </w:rPr>
        <w:t>TCE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960825">
        <w:rPr>
          <w:sz w:val="22"/>
        </w:rPr>
        <w:t>2</w:t>
      </w:r>
      <w:r w:rsidR="00DA14FD">
        <w:rPr>
          <w:sz w:val="22"/>
        </w:rPr>
        <w:t>5</w:t>
      </w:r>
      <w:bookmarkStart w:id="0" w:name="_GoBack"/>
      <w:bookmarkEnd w:id="0"/>
      <w:r w:rsidRPr="005F536B">
        <w:rPr>
          <w:sz w:val="22"/>
        </w:rPr>
        <w:t xml:space="preserve"> ago.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6082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05F00">
        <w:t>11.8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05F00">
        <w:t>56.1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A14FD">
        <w:rPr>
          <w:noProof/>
          <w:sz w:val="24"/>
        </w:rPr>
        <w:t>25 de agosto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7F0A" w:rsidRDefault="00847F0A">
      <w:r>
        <w:separator/>
      </w:r>
    </w:p>
  </w:endnote>
  <w:endnote w:type="continuationSeparator" w:id="0">
    <w:p w:rsidR="00847F0A" w:rsidRDefault="00847F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47F0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7F0A" w:rsidRDefault="00847F0A">
      <w:r>
        <w:separator/>
      </w:r>
    </w:p>
  </w:footnote>
  <w:footnote w:type="continuationSeparator" w:id="0">
    <w:p w:rsidR="00847F0A" w:rsidRDefault="00847F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51777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4404</cp:revision>
  <cp:lastPrinted>2022-03-24T14:28:00Z</cp:lastPrinted>
  <dcterms:created xsi:type="dcterms:W3CDTF">2016-03-08T22:06:00Z</dcterms:created>
  <dcterms:modified xsi:type="dcterms:W3CDTF">2022-08-25T14:40:00Z</dcterms:modified>
</cp:coreProperties>
</file>