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Nome :  </w:t>
      </w:r>
      <w:r w:rsidRPr="002D3DCE">
        <w:rPr>
          <w:sz w:val="22"/>
        </w:rPr>
        <w:tab/>
      </w:r>
      <w:r w:rsidR="00A7329F" w:rsidRPr="00A7329F">
        <w:rPr>
          <w:sz w:val="22"/>
        </w:rPr>
        <w:t>Naya Lima de Oliveira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Idade :  </w:t>
      </w:r>
      <w:r w:rsidRPr="002D3DCE">
        <w:rPr>
          <w:sz w:val="22"/>
        </w:rPr>
        <w:tab/>
      </w:r>
      <w:r w:rsidR="00B2161C">
        <w:rPr>
          <w:sz w:val="22"/>
        </w:rPr>
        <w:t>3</w:t>
      </w:r>
      <w:r w:rsidR="00A7329F">
        <w:rPr>
          <w:sz w:val="22"/>
        </w:rPr>
        <w:t>5</w:t>
      </w:r>
      <w:r w:rsidRPr="002D3DCE">
        <w:rPr>
          <w:sz w:val="22"/>
        </w:rPr>
        <w:t xml:space="preserve"> anos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Indicação            </w:t>
      </w:r>
      <w:r w:rsidR="00B2161C">
        <w:rPr>
          <w:sz w:val="22"/>
        </w:rPr>
        <w:t xml:space="preserve">Deficit cognitivo </w:t>
      </w:r>
      <w:r w:rsidR="00A7329F">
        <w:rPr>
          <w:sz w:val="22"/>
        </w:rPr>
        <w:t>pos-COVID 19/TDAH?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Data:                   </w:t>
      </w:r>
      <w:r w:rsidR="00A7329F">
        <w:rPr>
          <w:sz w:val="22"/>
        </w:rPr>
        <w:t>24</w:t>
      </w:r>
      <w:r w:rsidRPr="002D3DCE">
        <w:rPr>
          <w:sz w:val="22"/>
        </w:rPr>
        <w:t xml:space="preserve"> ago. 22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Medico:              Dr.Claudio Oppenheimer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Terapêutica :</w:t>
      </w:r>
      <w:r w:rsidRPr="002D3DCE">
        <w:rPr>
          <w:sz w:val="22"/>
        </w:rPr>
        <w:tab/>
        <w:t>Ndn</w:t>
      </w:r>
    </w:p>
    <w:p w:rsidR="00EB1180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Lateralidade :</w:t>
      </w:r>
      <w:r w:rsidRPr="002D3DCE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bookmarkStart w:id="0" w:name="_GoBack"/>
      <w:bookmarkEnd w:id="0"/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A7329F">
        <w:rPr>
          <w:noProof/>
          <w:sz w:val="24"/>
        </w:rPr>
        <w:t>24 de agosto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F4B" w:rsidRDefault="00852F4B">
      <w:r>
        <w:separator/>
      </w:r>
    </w:p>
  </w:endnote>
  <w:endnote w:type="continuationSeparator" w:id="0">
    <w:p w:rsidR="00852F4B" w:rsidRDefault="00852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F4B" w:rsidRDefault="00852F4B">
      <w:r>
        <w:separator/>
      </w:r>
    </w:p>
  </w:footnote>
  <w:footnote w:type="continuationSeparator" w:id="0">
    <w:p w:rsidR="00852F4B" w:rsidRDefault="00852F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472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138</cp:revision>
  <cp:lastPrinted>2011-05-26T22:39:00Z</cp:lastPrinted>
  <dcterms:created xsi:type="dcterms:W3CDTF">2019-02-08T15:27:00Z</dcterms:created>
  <dcterms:modified xsi:type="dcterms:W3CDTF">2022-08-24T21:16:00Z</dcterms:modified>
</cp:coreProperties>
</file>