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772612">
        <w:rPr>
          <w:b/>
          <w:sz w:val="36"/>
        </w:rPr>
        <w:t xml:space="preserve"> </w:t>
      </w:r>
    </w:p>
    <w:p w:rsidR="00631C1C" w:rsidRDefault="00631C1C">
      <w:pPr>
        <w:pBdr>
          <w:bottom w:val="single" w:sz="8" w:space="1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9466BE" w:rsidRPr="00500347" w:rsidRDefault="00631C1C">
      <w:pPr>
        <w:tabs>
          <w:tab w:val="left" w:pos="2977"/>
        </w:tabs>
        <w:ind w:left="1440"/>
        <w:rPr>
          <w:sz w:val="22"/>
        </w:rPr>
      </w:pPr>
      <w:r w:rsidRPr="00500347">
        <w:rPr>
          <w:sz w:val="22"/>
        </w:rPr>
        <w:t xml:space="preserve">Nome :  </w:t>
      </w:r>
      <w:r w:rsidRPr="00500347">
        <w:rPr>
          <w:sz w:val="22"/>
        </w:rPr>
        <w:tab/>
      </w:r>
      <w:r w:rsidR="00B172BA" w:rsidRPr="00B172BA">
        <w:rPr>
          <w:sz w:val="22"/>
        </w:rPr>
        <w:t>Joao Batista Soares Feitosa</w:t>
      </w:r>
    </w:p>
    <w:p w:rsidR="00631C1C" w:rsidRDefault="00D17308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>I</w:t>
      </w:r>
      <w:r w:rsidR="00631C1C">
        <w:rPr>
          <w:sz w:val="22"/>
        </w:rPr>
        <w:t xml:space="preserve">dade :  </w:t>
      </w:r>
      <w:r w:rsidR="00631C1C">
        <w:rPr>
          <w:sz w:val="22"/>
        </w:rPr>
        <w:tab/>
      </w:r>
      <w:r w:rsidR="007F71D9">
        <w:rPr>
          <w:sz w:val="22"/>
        </w:rPr>
        <w:t>4</w:t>
      </w:r>
      <w:r w:rsidR="00B172BA">
        <w:rPr>
          <w:sz w:val="22"/>
        </w:rPr>
        <w:t>9</w:t>
      </w:r>
      <w:r w:rsidR="00DF7BC3">
        <w:rPr>
          <w:sz w:val="22"/>
        </w:rPr>
        <w:t xml:space="preserve"> </w:t>
      </w:r>
      <w:r w:rsidR="00631C1C">
        <w:rPr>
          <w:sz w:val="22"/>
        </w:rPr>
        <w:t>anos</w:t>
      </w:r>
    </w:p>
    <w:p w:rsidR="00631C1C" w:rsidRDefault="00631C1C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:  </w:t>
      </w:r>
      <w:r>
        <w:rPr>
          <w:sz w:val="22"/>
        </w:rPr>
        <w:tab/>
      </w:r>
      <w:r w:rsidR="00500347">
        <w:rPr>
          <w:sz w:val="22"/>
        </w:rPr>
        <w:t>Periodico</w:t>
      </w:r>
    </w:p>
    <w:p w:rsidR="00631C1C" w:rsidRDefault="00631C1C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>Terapêutica :</w:t>
      </w:r>
      <w:r>
        <w:rPr>
          <w:sz w:val="22"/>
        </w:rPr>
        <w:tab/>
        <w:t>Não</w:t>
      </w:r>
    </w:p>
    <w:p w:rsidR="00631C1C" w:rsidRDefault="00631C1C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>Solicitação :</w:t>
      </w:r>
      <w:r>
        <w:rPr>
          <w:sz w:val="22"/>
        </w:rPr>
        <w:tab/>
      </w:r>
      <w:r w:rsidR="00500347">
        <w:rPr>
          <w:sz w:val="22"/>
        </w:rPr>
        <w:t>Periodico</w:t>
      </w:r>
    </w:p>
    <w:p w:rsidR="000D44ED" w:rsidRDefault="00631C1C" w:rsidP="000D44ED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Data :  </w:t>
      </w:r>
      <w:r>
        <w:rPr>
          <w:sz w:val="22"/>
        </w:rPr>
        <w:tab/>
      </w:r>
      <w:r w:rsidR="00B172BA">
        <w:rPr>
          <w:sz w:val="22"/>
        </w:rPr>
        <w:t>24</w:t>
      </w:r>
      <w:r w:rsidR="0026006D">
        <w:rPr>
          <w:sz w:val="22"/>
        </w:rPr>
        <w:t xml:space="preserve"> ago. 22</w:t>
      </w:r>
    </w:p>
    <w:p w:rsidR="00631C1C" w:rsidRDefault="00631C1C" w:rsidP="000D44ED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>Lateralidade :</w:t>
      </w:r>
      <w:r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B172BA">
        <w:t>8.2</w:t>
      </w:r>
      <w:bookmarkStart w:id="0" w:name="_GoBack"/>
      <w:bookmarkEnd w:id="0"/>
      <w:r w:rsidR="00D07508">
        <w:t>Hz</w:t>
      </w:r>
      <w:r>
        <w:t xml:space="preserve"> e se concentra em áreas 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amplitude média é de </w:t>
      </w:r>
      <w:r w:rsidR="00B172BA">
        <w:t>33.7</w:t>
      </w:r>
      <w:r w:rsidR="00DE7772">
        <w:t>uV</w:t>
      </w:r>
      <w:r w:rsidR="00DC606E">
        <w:t xml:space="preserve"> </w:t>
      </w:r>
      <w:r>
        <w:t>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01C59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01C59">
        <w:rPr>
          <w:sz w:val="24"/>
        </w:rPr>
        <w:fldChar w:fldCharType="separate"/>
      </w:r>
      <w:r w:rsidR="00B172BA">
        <w:rPr>
          <w:noProof/>
          <w:sz w:val="24"/>
        </w:rPr>
        <w:t>24 de agosto de 2022</w:t>
      </w:r>
      <w:r w:rsidR="00501C59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66744C" w:rsidRDefault="0066744C">
      <w:pPr>
        <w:ind w:firstLine="720"/>
        <w:jc w:val="right"/>
        <w:rPr>
          <w:sz w:val="22"/>
          <w:szCs w:val="22"/>
          <w:lang w:val="en-US"/>
        </w:rPr>
      </w:pPr>
      <w:r>
        <w:rPr>
          <w:sz w:val="24"/>
          <w:lang w:val="en-US"/>
        </w:rPr>
        <w:t xml:space="preserve">                                          </w:t>
      </w:r>
      <w:r w:rsidR="00631C1C" w:rsidRPr="0066744C">
        <w:rPr>
          <w:sz w:val="22"/>
          <w:szCs w:val="22"/>
          <w:lang w:val="en-US"/>
        </w:rPr>
        <w:t>CRM-DF 11.095</w:t>
      </w:r>
      <w:r w:rsidRPr="0066744C">
        <w:rPr>
          <w:sz w:val="22"/>
          <w:szCs w:val="22"/>
          <w:lang w:val="en-US"/>
        </w:rPr>
        <w:t xml:space="preserve"> RQE</w:t>
      </w:r>
      <w:proofErr w:type="gramStart"/>
      <w:r w:rsidRPr="0066744C">
        <w:rPr>
          <w:sz w:val="22"/>
          <w:szCs w:val="22"/>
          <w:lang w:val="en-US"/>
        </w:rPr>
        <w:t>:2642</w:t>
      </w:r>
      <w:proofErr w:type="gramEnd"/>
      <w:r w:rsidR="00631C1C" w:rsidRPr="0066744C">
        <w:rPr>
          <w:sz w:val="22"/>
          <w:szCs w:val="22"/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CF343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25C2" w:rsidRDefault="00CD25C2">
      <w:r>
        <w:separator/>
      </w:r>
    </w:p>
  </w:endnote>
  <w:endnote w:type="continuationSeparator" w:id="0">
    <w:p w:rsidR="00CD25C2" w:rsidRDefault="00CD2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066C" w:rsidRDefault="0035066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35066C" w:rsidRDefault="00CD25C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35066C" w:rsidRPr="0035066C">
        <w:rPr>
          <w:rStyle w:val="Hyperlink"/>
          <w:rFonts w:ascii="Arial" w:hAnsi="Arial"/>
          <w:b/>
          <w:color w:val="auto"/>
          <w:u w:val="none"/>
        </w:rPr>
        <w:t>www.neurofis.com.br</w:t>
      </w:r>
    </w:hyperlink>
    <w:r w:rsidR="0035066C">
      <w:rPr>
        <w:rFonts w:ascii="Arial" w:hAnsi="Arial"/>
        <w:b/>
      </w:rPr>
      <w:t xml:space="preserve">    contato@neurofis.com.br</w:t>
    </w:r>
  </w:p>
  <w:p w:rsidR="00631C1C" w:rsidRDefault="00631C1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066C" w:rsidRDefault="0035066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25C2" w:rsidRDefault="00CD25C2">
      <w:r>
        <w:separator/>
      </w:r>
    </w:p>
  </w:footnote>
  <w:footnote w:type="continuationSeparator" w:id="0">
    <w:p w:rsidR="00CD25C2" w:rsidRDefault="00CD25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066C" w:rsidRDefault="0035066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066C" w:rsidRDefault="0035066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408A"/>
    <w:rsid w:val="00005142"/>
    <w:rsid w:val="00005ECE"/>
    <w:rsid w:val="0000646E"/>
    <w:rsid w:val="0000672B"/>
    <w:rsid w:val="000069E9"/>
    <w:rsid w:val="00007076"/>
    <w:rsid w:val="00011D5B"/>
    <w:rsid w:val="0001201D"/>
    <w:rsid w:val="00014107"/>
    <w:rsid w:val="000148E1"/>
    <w:rsid w:val="000157FC"/>
    <w:rsid w:val="00016DE7"/>
    <w:rsid w:val="00020222"/>
    <w:rsid w:val="00020711"/>
    <w:rsid w:val="00021490"/>
    <w:rsid w:val="00025A53"/>
    <w:rsid w:val="0003100B"/>
    <w:rsid w:val="000313C7"/>
    <w:rsid w:val="000313F7"/>
    <w:rsid w:val="00031976"/>
    <w:rsid w:val="0003272C"/>
    <w:rsid w:val="00033EE6"/>
    <w:rsid w:val="00035722"/>
    <w:rsid w:val="000377F7"/>
    <w:rsid w:val="00040E27"/>
    <w:rsid w:val="00041444"/>
    <w:rsid w:val="00041E2F"/>
    <w:rsid w:val="00041F09"/>
    <w:rsid w:val="00042286"/>
    <w:rsid w:val="0004282A"/>
    <w:rsid w:val="000428ED"/>
    <w:rsid w:val="00043772"/>
    <w:rsid w:val="000454F0"/>
    <w:rsid w:val="00045D19"/>
    <w:rsid w:val="0005025E"/>
    <w:rsid w:val="0005064B"/>
    <w:rsid w:val="000521D6"/>
    <w:rsid w:val="000525CC"/>
    <w:rsid w:val="00052A04"/>
    <w:rsid w:val="00052BB9"/>
    <w:rsid w:val="00053100"/>
    <w:rsid w:val="0005365C"/>
    <w:rsid w:val="00053E2E"/>
    <w:rsid w:val="0006075A"/>
    <w:rsid w:val="00060E70"/>
    <w:rsid w:val="000621E9"/>
    <w:rsid w:val="00062835"/>
    <w:rsid w:val="000641B9"/>
    <w:rsid w:val="00065292"/>
    <w:rsid w:val="00065B6E"/>
    <w:rsid w:val="00066B17"/>
    <w:rsid w:val="00067498"/>
    <w:rsid w:val="000714E9"/>
    <w:rsid w:val="00071578"/>
    <w:rsid w:val="00071E48"/>
    <w:rsid w:val="00072250"/>
    <w:rsid w:val="000724BA"/>
    <w:rsid w:val="00072993"/>
    <w:rsid w:val="000732C7"/>
    <w:rsid w:val="00073A22"/>
    <w:rsid w:val="0007464A"/>
    <w:rsid w:val="00074874"/>
    <w:rsid w:val="00074C52"/>
    <w:rsid w:val="00074FC5"/>
    <w:rsid w:val="00076207"/>
    <w:rsid w:val="00080BD0"/>
    <w:rsid w:val="00081338"/>
    <w:rsid w:val="000830B2"/>
    <w:rsid w:val="00083808"/>
    <w:rsid w:val="00083ADF"/>
    <w:rsid w:val="00084746"/>
    <w:rsid w:val="00085BD9"/>
    <w:rsid w:val="000860EF"/>
    <w:rsid w:val="00086E1A"/>
    <w:rsid w:val="000928AF"/>
    <w:rsid w:val="000943E6"/>
    <w:rsid w:val="00095D82"/>
    <w:rsid w:val="000963D1"/>
    <w:rsid w:val="000A0863"/>
    <w:rsid w:val="000A0CBF"/>
    <w:rsid w:val="000A5157"/>
    <w:rsid w:val="000A63F1"/>
    <w:rsid w:val="000A64E6"/>
    <w:rsid w:val="000A736C"/>
    <w:rsid w:val="000B0C51"/>
    <w:rsid w:val="000B2B70"/>
    <w:rsid w:val="000B36D9"/>
    <w:rsid w:val="000B4118"/>
    <w:rsid w:val="000B437D"/>
    <w:rsid w:val="000B495B"/>
    <w:rsid w:val="000B4E1B"/>
    <w:rsid w:val="000B6EBF"/>
    <w:rsid w:val="000C0516"/>
    <w:rsid w:val="000C0B0B"/>
    <w:rsid w:val="000C1341"/>
    <w:rsid w:val="000C1A65"/>
    <w:rsid w:val="000C1F42"/>
    <w:rsid w:val="000C2146"/>
    <w:rsid w:val="000C22C4"/>
    <w:rsid w:val="000C243D"/>
    <w:rsid w:val="000C4F19"/>
    <w:rsid w:val="000C60CD"/>
    <w:rsid w:val="000C6D28"/>
    <w:rsid w:val="000D0A36"/>
    <w:rsid w:val="000D0C20"/>
    <w:rsid w:val="000D1ECA"/>
    <w:rsid w:val="000D3039"/>
    <w:rsid w:val="000D44ED"/>
    <w:rsid w:val="000D667C"/>
    <w:rsid w:val="000E02C1"/>
    <w:rsid w:val="000E040F"/>
    <w:rsid w:val="000E17F0"/>
    <w:rsid w:val="000E1DFD"/>
    <w:rsid w:val="000E257E"/>
    <w:rsid w:val="000E4188"/>
    <w:rsid w:val="000E4866"/>
    <w:rsid w:val="000E4D4A"/>
    <w:rsid w:val="000E504C"/>
    <w:rsid w:val="000F0F3B"/>
    <w:rsid w:val="000F11C1"/>
    <w:rsid w:val="000F1747"/>
    <w:rsid w:val="000F19B9"/>
    <w:rsid w:val="000F1FC0"/>
    <w:rsid w:val="000F2687"/>
    <w:rsid w:val="000F2E27"/>
    <w:rsid w:val="000F45FC"/>
    <w:rsid w:val="000F5668"/>
    <w:rsid w:val="000F66E1"/>
    <w:rsid w:val="00100AB7"/>
    <w:rsid w:val="0010114B"/>
    <w:rsid w:val="0010217C"/>
    <w:rsid w:val="001045FA"/>
    <w:rsid w:val="00105366"/>
    <w:rsid w:val="00105B70"/>
    <w:rsid w:val="00107173"/>
    <w:rsid w:val="00107A8C"/>
    <w:rsid w:val="001102E2"/>
    <w:rsid w:val="00113AAF"/>
    <w:rsid w:val="00114F09"/>
    <w:rsid w:val="00115BE4"/>
    <w:rsid w:val="00120AA9"/>
    <w:rsid w:val="00121635"/>
    <w:rsid w:val="00122037"/>
    <w:rsid w:val="001239CD"/>
    <w:rsid w:val="0012425B"/>
    <w:rsid w:val="001274C6"/>
    <w:rsid w:val="00127FA3"/>
    <w:rsid w:val="001313DE"/>
    <w:rsid w:val="00131F06"/>
    <w:rsid w:val="0013275C"/>
    <w:rsid w:val="00132C22"/>
    <w:rsid w:val="00134639"/>
    <w:rsid w:val="00134862"/>
    <w:rsid w:val="00136166"/>
    <w:rsid w:val="0013705B"/>
    <w:rsid w:val="00137C89"/>
    <w:rsid w:val="00141E0F"/>
    <w:rsid w:val="00142CEA"/>
    <w:rsid w:val="00144F6B"/>
    <w:rsid w:val="00145ABC"/>
    <w:rsid w:val="00150415"/>
    <w:rsid w:val="001542F1"/>
    <w:rsid w:val="00154C99"/>
    <w:rsid w:val="00155036"/>
    <w:rsid w:val="00155079"/>
    <w:rsid w:val="00155966"/>
    <w:rsid w:val="00161090"/>
    <w:rsid w:val="001611A9"/>
    <w:rsid w:val="00163A3E"/>
    <w:rsid w:val="0016512C"/>
    <w:rsid w:val="001654A1"/>
    <w:rsid w:val="001671B9"/>
    <w:rsid w:val="00167416"/>
    <w:rsid w:val="00167E78"/>
    <w:rsid w:val="001702CA"/>
    <w:rsid w:val="001702FC"/>
    <w:rsid w:val="00171987"/>
    <w:rsid w:val="0017273E"/>
    <w:rsid w:val="001738F3"/>
    <w:rsid w:val="00173E47"/>
    <w:rsid w:val="00173E7A"/>
    <w:rsid w:val="00175D7B"/>
    <w:rsid w:val="00177DDD"/>
    <w:rsid w:val="00180550"/>
    <w:rsid w:val="00180BBB"/>
    <w:rsid w:val="00182234"/>
    <w:rsid w:val="0018298F"/>
    <w:rsid w:val="001833AE"/>
    <w:rsid w:val="00184010"/>
    <w:rsid w:val="00184D87"/>
    <w:rsid w:val="00185020"/>
    <w:rsid w:val="0018604C"/>
    <w:rsid w:val="001878CC"/>
    <w:rsid w:val="00192D7F"/>
    <w:rsid w:val="00194BD0"/>
    <w:rsid w:val="00195ABA"/>
    <w:rsid w:val="00195D4F"/>
    <w:rsid w:val="001979E2"/>
    <w:rsid w:val="001A0721"/>
    <w:rsid w:val="001A12E8"/>
    <w:rsid w:val="001A1C3B"/>
    <w:rsid w:val="001A2D7B"/>
    <w:rsid w:val="001A2F80"/>
    <w:rsid w:val="001A3256"/>
    <w:rsid w:val="001A416B"/>
    <w:rsid w:val="001A49FD"/>
    <w:rsid w:val="001A4A24"/>
    <w:rsid w:val="001A4D59"/>
    <w:rsid w:val="001A7CC9"/>
    <w:rsid w:val="001B0647"/>
    <w:rsid w:val="001B2D6C"/>
    <w:rsid w:val="001B34B8"/>
    <w:rsid w:val="001B351A"/>
    <w:rsid w:val="001B38E9"/>
    <w:rsid w:val="001B4741"/>
    <w:rsid w:val="001B4925"/>
    <w:rsid w:val="001B4F06"/>
    <w:rsid w:val="001C0BBD"/>
    <w:rsid w:val="001C0EB7"/>
    <w:rsid w:val="001C21AB"/>
    <w:rsid w:val="001C21FB"/>
    <w:rsid w:val="001C297A"/>
    <w:rsid w:val="001C2E51"/>
    <w:rsid w:val="001C42A5"/>
    <w:rsid w:val="001C63CF"/>
    <w:rsid w:val="001D02AA"/>
    <w:rsid w:val="001D0459"/>
    <w:rsid w:val="001D05AD"/>
    <w:rsid w:val="001D1E63"/>
    <w:rsid w:val="001D37F9"/>
    <w:rsid w:val="001D4791"/>
    <w:rsid w:val="001D5E6E"/>
    <w:rsid w:val="001D6696"/>
    <w:rsid w:val="001D7256"/>
    <w:rsid w:val="001E057F"/>
    <w:rsid w:val="001E0E46"/>
    <w:rsid w:val="001E0FF7"/>
    <w:rsid w:val="001E1037"/>
    <w:rsid w:val="001E1C94"/>
    <w:rsid w:val="001E3B91"/>
    <w:rsid w:val="001E3C61"/>
    <w:rsid w:val="001E5EC0"/>
    <w:rsid w:val="001E6DD4"/>
    <w:rsid w:val="001E7872"/>
    <w:rsid w:val="001E7E6D"/>
    <w:rsid w:val="001F270C"/>
    <w:rsid w:val="001F2884"/>
    <w:rsid w:val="001F43E2"/>
    <w:rsid w:val="001F4459"/>
    <w:rsid w:val="001F46BE"/>
    <w:rsid w:val="001F4C7E"/>
    <w:rsid w:val="001F5C40"/>
    <w:rsid w:val="00200F99"/>
    <w:rsid w:val="002010D8"/>
    <w:rsid w:val="0020145F"/>
    <w:rsid w:val="00201FD6"/>
    <w:rsid w:val="00202272"/>
    <w:rsid w:val="00202AAB"/>
    <w:rsid w:val="0020355B"/>
    <w:rsid w:val="00203C59"/>
    <w:rsid w:val="00204737"/>
    <w:rsid w:val="00206331"/>
    <w:rsid w:val="00212EAC"/>
    <w:rsid w:val="00213E53"/>
    <w:rsid w:val="002145D7"/>
    <w:rsid w:val="002159E3"/>
    <w:rsid w:val="00220911"/>
    <w:rsid w:val="0022265C"/>
    <w:rsid w:val="00223D63"/>
    <w:rsid w:val="0022477A"/>
    <w:rsid w:val="00224D3D"/>
    <w:rsid w:val="0022578C"/>
    <w:rsid w:val="00226B5C"/>
    <w:rsid w:val="00230215"/>
    <w:rsid w:val="002313DB"/>
    <w:rsid w:val="0023303D"/>
    <w:rsid w:val="00233955"/>
    <w:rsid w:val="002371F3"/>
    <w:rsid w:val="00237BA4"/>
    <w:rsid w:val="00243038"/>
    <w:rsid w:val="00243A99"/>
    <w:rsid w:val="00244A7E"/>
    <w:rsid w:val="00244B6D"/>
    <w:rsid w:val="00245045"/>
    <w:rsid w:val="002466E6"/>
    <w:rsid w:val="00246E61"/>
    <w:rsid w:val="00250862"/>
    <w:rsid w:val="00250D5C"/>
    <w:rsid w:val="0025172D"/>
    <w:rsid w:val="0025311C"/>
    <w:rsid w:val="00256589"/>
    <w:rsid w:val="00256970"/>
    <w:rsid w:val="0026006D"/>
    <w:rsid w:val="00260F17"/>
    <w:rsid w:val="00260FBE"/>
    <w:rsid w:val="00261E32"/>
    <w:rsid w:val="00261FAD"/>
    <w:rsid w:val="0026540F"/>
    <w:rsid w:val="00267168"/>
    <w:rsid w:val="002701BB"/>
    <w:rsid w:val="002705BC"/>
    <w:rsid w:val="00270680"/>
    <w:rsid w:val="00270E17"/>
    <w:rsid w:val="002725F6"/>
    <w:rsid w:val="00272A24"/>
    <w:rsid w:val="00272E8D"/>
    <w:rsid w:val="00273A04"/>
    <w:rsid w:val="00274774"/>
    <w:rsid w:val="002750C9"/>
    <w:rsid w:val="002766B4"/>
    <w:rsid w:val="00276926"/>
    <w:rsid w:val="002800F5"/>
    <w:rsid w:val="0028066E"/>
    <w:rsid w:val="0028248B"/>
    <w:rsid w:val="00283C8A"/>
    <w:rsid w:val="002843E7"/>
    <w:rsid w:val="00284589"/>
    <w:rsid w:val="00284779"/>
    <w:rsid w:val="00285C5B"/>
    <w:rsid w:val="0028609D"/>
    <w:rsid w:val="00286BA4"/>
    <w:rsid w:val="00290673"/>
    <w:rsid w:val="00291642"/>
    <w:rsid w:val="00292018"/>
    <w:rsid w:val="00293A75"/>
    <w:rsid w:val="00295016"/>
    <w:rsid w:val="002971DE"/>
    <w:rsid w:val="00297781"/>
    <w:rsid w:val="002A02CD"/>
    <w:rsid w:val="002A0A5D"/>
    <w:rsid w:val="002A222A"/>
    <w:rsid w:val="002A22AC"/>
    <w:rsid w:val="002A4087"/>
    <w:rsid w:val="002A5022"/>
    <w:rsid w:val="002A52AF"/>
    <w:rsid w:val="002A5A3E"/>
    <w:rsid w:val="002A6117"/>
    <w:rsid w:val="002B4A00"/>
    <w:rsid w:val="002B797C"/>
    <w:rsid w:val="002B79E6"/>
    <w:rsid w:val="002B7BFA"/>
    <w:rsid w:val="002C0E4C"/>
    <w:rsid w:val="002C14AB"/>
    <w:rsid w:val="002C3AD6"/>
    <w:rsid w:val="002C3F2E"/>
    <w:rsid w:val="002D29EC"/>
    <w:rsid w:val="002D30E7"/>
    <w:rsid w:val="002D6416"/>
    <w:rsid w:val="002D70F0"/>
    <w:rsid w:val="002D721E"/>
    <w:rsid w:val="002D7FCB"/>
    <w:rsid w:val="002E00F1"/>
    <w:rsid w:val="002E0321"/>
    <w:rsid w:val="002E14B5"/>
    <w:rsid w:val="002E167E"/>
    <w:rsid w:val="002E3002"/>
    <w:rsid w:val="002E604D"/>
    <w:rsid w:val="002F2362"/>
    <w:rsid w:val="002F3577"/>
    <w:rsid w:val="002F3F06"/>
    <w:rsid w:val="002F489E"/>
    <w:rsid w:val="002F4F25"/>
    <w:rsid w:val="002F64A3"/>
    <w:rsid w:val="002F6BA9"/>
    <w:rsid w:val="002F72E4"/>
    <w:rsid w:val="00302A9E"/>
    <w:rsid w:val="0030396F"/>
    <w:rsid w:val="003051F6"/>
    <w:rsid w:val="0030614C"/>
    <w:rsid w:val="00311499"/>
    <w:rsid w:val="00311DCE"/>
    <w:rsid w:val="00312705"/>
    <w:rsid w:val="0031356C"/>
    <w:rsid w:val="00315E6D"/>
    <w:rsid w:val="00316756"/>
    <w:rsid w:val="00316E39"/>
    <w:rsid w:val="003204EE"/>
    <w:rsid w:val="003231CB"/>
    <w:rsid w:val="00326350"/>
    <w:rsid w:val="00327569"/>
    <w:rsid w:val="00327660"/>
    <w:rsid w:val="00330A9F"/>
    <w:rsid w:val="003313E3"/>
    <w:rsid w:val="0033258F"/>
    <w:rsid w:val="00333212"/>
    <w:rsid w:val="00333D50"/>
    <w:rsid w:val="003342A4"/>
    <w:rsid w:val="0033438D"/>
    <w:rsid w:val="00334D31"/>
    <w:rsid w:val="00340EEE"/>
    <w:rsid w:val="003412AC"/>
    <w:rsid w:val="0034248C"/>
    <w:rsid w:val="00342895"/>
    <w:rsid w:val="00344637"/>
    <w:rsid w:val="003463B1"/>
    <w:rsid w:val="0034707B"/>
    <w:rsid w:val="00347630"/>
    <w:rsid w:val="003477A9"/>
    <w:rsid w:val="0035066C"/>
    <w:rsid w:val="00350DD8"/>
    <w:rsid w:val="00350E67"/>
    <w:rsid w:val="00350FFD"/>
    <w:rsid w:val="00352CFD"/>
    <w:rsid w:val="00352FB5"/>
    <w:rsid w:val="00353053"/>
    <w:rsid w:val="00353994"/>
    <w:rsid w:val="00355771"/>
    <w:rsid w:val="00355AC7"/>
    <w:rsid w:val="00357026"/>
    <w:rsid w:val="0036466E"/>
    <w:rsid w:val="003655FA"/>
    <w:rsid w:val="00365A05"/>
    <w:rsid w:val="00366C8A"/>
    <w:rsid w:val="0036702B"/>
    <w:rsid w:val="00371928"/>
    <w:rsid w:val="003750CC"/>
    <w:rsid w:val="00375F01"/>
    <w:rsid w:val="0037619A"/>
    <w:rsid w:val="0037705A"/>
    <w:rsid w:val="00377778"/>
    <w:rsid w:val="00377FC1"/>
    <w:rsid w:val="00381A56"/>
    <w:rsid w:val="00381B19"/>
    <w:rsid w:val="00381FED"/>
    <w:rsid w:val="00382155"/>
    <w:rsid w:val="00382216"/>
    <w:rsid w:val="00383CD3"/>
    <w:rsid w:val="003862C5"/>
    <w:rsid w:val="0038647D"/>
    <w:rsid w:val="00386AD2"/>
    <w:rsid w:val="003878E6"/>
    <w:rsid w:val="00387BE2"/>
    <w:rsid w:val="00387F1C"/>
    <w:rsid w:val="00390462"/>
    <w:rsid w:val="00390465"/>
    <w:rsid w:val="00391882"/>
    <w:rsid w:val="00391B1E"/>
    <w:rsid w:val="00393518"/>
    <w:rsid w:val="00394637"/>
    <w:rsid w:val="00394D0C"/>
    <w:rsid w:val="00397DAA"/>
    <w:rsid w:val="003A0D7D"/>
    <w:rsid w:val="003A2EF4"/>
    <w:rsid w:val="003A384A"/>
    <w:rsid w:val="003A3B3D"/>
    <w:rsid w:val="003A4A91"/>
    <w:rsid w:val="003A5211"/>
    <w:rsid w:val="003A5594"/>
    <w:rsid w:val="003A5A5A"/>
    <w:rsid w:val="003A5BD1"/>
    <w:rsid w:val="003A660C"/>
    <w:rsid w:val="003A6F80"/>
    <w:rsid w:val="003A73F0"/>
    <w:rsid w:val="003B3053"/>
    <w:rsid w:val="003C0F78"/>
    <w:rsid w:val="003C392D"/>
    <w:rsid w:val="003C642B"/>
    <w:rsid w:val="003C69B7"/>
    <w:rsid w:val="003C71A2"/>
    <w:rsid w:val="003C741D"/>
    <w:rsid w:val="003C7830"/>
    <w:rsid w:val="003D13B6"/>
    <w:rsid w:val="003D1B1C"/>
    <w:rsid w:val="003D1DD1"/>
    <w:rsid w:val="003D27EA"/>
    <w:rsid w:val="003D39EE"/>
    <w:rsid w:val="003D3D18"/>
    <w:rsid w:val="003D429C"/>
    <w:rsid w:val="003D458A"/>
    <w:rsid w:val="003D4A53"/>
    <w:rsid w:val="003D63AD"/>
    <w:rsid w:val="003D6C19"/>
    <w:rsid w:val="003E15F3"/>
    <w:rsid w:val="003E4092"/>
    <w:rsid w:val="003E494E"/>
    <w:rsid w:val="003E5ADA"/>
    <w:rsid w:val="003E6195"/>
    <w:rsid w:val="003E6653"/>
    <w:rsid w:val="003F0544"/>
    <w:rsid w:val="003F0EED"/>
    <w:rsid w:val="003F3612"/>
    <w:rsid w:val="003F396B"/>
    <w:rsid w:val="003F4229"/>
    <w:rsid w:val="003F6A3A"/>
    <w:rsid w:val="00402226"/>
    <w:rsid w:val="004027A2"/>
    <w:rsid w:val="00403A67"/>
    <w:rsid w:val="004048B9"/>
    <w:rsid w:val="00404EEA"/>
    <w:rsid w:val="0040514B"/>
    <w:rsid w:val="004052E3"/>
    <w:rsid w:val="00405EBA"/>
    <w:rsid w:val="00406702"/>
    <w:rsid w:val="004072AE"/>
    <w:rsid w:val="00407A08"/>
    <w:rsid w:val="00410A6F"/>
    <w:rsid w:val="004125D2"/>
    <w:rsid w:val="0041333E"/>
    <w:rsid w:val="00414918"/>
    <w:rsid w:val="00415710"/>
    <w:rsid w:val="00417018"/>
    <w:rsid w:val="0041779A"/>
    <w:rsid w:val="00417E8E"/>
    <w:rsid w:val="00417F8E"/>
    <w:rsid w:val="00420885"/>
    <w:rsid w:val="00420B63"/>
    <w:rsid w:val="00421176"/>
    <w:rsid w:val="00421CDA"/>
    <w:rsid w:val="0042444A"/>
    <w:rsid w:val="004253C5"/>
    <w:rsid w:val="004255BA"/>
    <w:rsid w:val="004257FC"/>
    <w:rsid w:val="00426D47"/>
    <w:rsid w:val="00431C39"/>
    <w:rsid w:val="0043390C"/>
    <w:rsid w:val="00433EAC"/>
    <w:rsid w:val="00434D73"/>
    <w:rsid w:val="00435C21"/>
    <w:rsid w:val="0043657D"/>
    <w:rsid w:val="00436DB0"/>
    <w:rsid w:val="00437849"/>
    <w:rsid w:val="00440DFE"/>
    <w:rsid w:val="004418E0"/>
    <w:rsid w:val="004419C2"/>
    <w:rsid w:val="00441F5F"/>
    <w:rsid w:val="0044288D"/>
    <w:rsid w:val="004433E0"/>
    <w:rsid w:val="0044396C"/>
    <w:rsid w:val="00443A0C"/>
    <w:rsid w:val="00443DE0"/>
    <w:rsid w:val="00447467"/>
    <w:rsid w:val="004474E4"/>
    <w:rsid w:val="00451EB1"/>
    <w:rsid w:val="004520D4"/>
    <w:rsid w:val="00452364"/>
    <w:rsid w:val="00452784"/>
    <w:rsid w:val="00452884"/>
    <w:rsid w:val="00452C09"/>
    <w:rsid w:val="00453854"/>
    <w:rsid w:val="00457C00"/>
    <w:rsid w:val="00461231"/>
    <w:rsid w:val="00461A0D"/>
    <w:rsid w:val="00462250"/>
    <w:rsid w:val="00462FFC"/>
    <w:rsid w:val="00464CA9"/>
    <w:rsid w:val="00466853"/>
    <w:rsid w:val="004700CE"/>
    <w:rsid w:val="004727C7"/>
    <w:rsid w:val="00473120"/>
    <w:rsid w:val="00474D37"/>
    <w:rsid w:val="004752B6"/>
    <w:rsid w:val="004801D2"/>
    <w:rsid w:val="00480503"/>
    <w:rsid w:val="00480510"/>
    <w:rsid w:val="0048051B"/>
    <w:rsid w:val="004807F2"/>
    <w:rsid w:val="00484A5E"/>
    <w:rsid w:val="004879CE"/>
    <w:rsid w:val="00491D39"/>
    <w:rsid w:val="00492305"/>
    <w:rsid w:val="004926B5"/>
    <w:rsid w:val="00493CAB"/>
    <w:rsid w:val="00493E6E"/>
    <w:rsid w:val="0049451F"/>
    <w:rsid w:val="004947D2"/>
    <w:rsid w:val="00494BAC"/>
    <w:rsid w:val="00494D35"/>
    <w:rsid w:val="0049647F"/>
    <w:rsid w:val="0049772D"/>
    <w:rsid w:val="004A0D2C"/>
    <w:rsid w:val="004A0E9C"/>
    <w:rsid w:val="004A1545"/>
    <w:rsid w:val="004A35B0"/>
    <w:rsid w:val="004A3834"/>
    <w:rsid w:val="004A3B37"/>
    <w:rsid w:val="004A4874"/>
    <w:rsid w:val="004A54F2"/>
    <w:rsid w:val="004A7285"/>
    <w:rsid w:val="004A775F"/>
    <w:rsid w:val="004A77D1"/>
    <w:rsid w:val="004A7EB2"/>
    <w:rsid w:val="004B3D70"/>
    <w:rsid w:val="004B408F"/>
    <w:rsid w:val="004B60C4"/>
    <w:rsid w:val="004B785E"/>
    <w:rsid w:val="004C10DA"/>
    <w:rsid w:val="004C133A"/>
    <w:rsid w:val="004C2509"/>
    <w:rsid w:val="004C3D63"/>
    <w:rsid w:val="004C550D"/>
    <w:rsid w:val="004C583F"/>
    <w:rsid w:val="004C6141"/>
    <w:rsid w:val="004C6380"/>
    <w:rsid w:val="004C6A51"/>
    <w:rsid w:val="004C7AF2"/>
    <w:rsid w:val="004C7CD7"/>
    <w:rsid w:val="004C7F8A"/>
    <w:rsid w:val="004D0747"/>
    <w:rsid w:val="004D17C9"/>
    <w:rsid w:val="004D3E1A"/>
    <w:rsid w:val="004D4561"/>
    <w:rsid w:val="004D4DCA"/>
    <w:rsid w:val="004D5A8D"/>
    <w:rsid w:val="004D5DB5"/>
    <w:rsid w:val="004D6546"/>
    <w:rsid w:val="004D7123"/>
    <w:rsid w:val="004E3240"/>
    <w:rsid w:val="004E3489"/>
    <w:rsid w:val="004E3764"/>
    <w:rsid w:val="004E4CC7"/>
    <w:rsid w:val="004E6A5F"/>
    <w:rsid w:val="004F131F"/>
    <w:rsid w:val="004F25C6"/>
    <w:rsid w:val="004F2DDA"/>
    <w:rsid w:val="004F52C2"/>
    <w:rsid w:val="004F5A40"/>
    <w:rsid w:val="004F5F0B"/>
    <w:rsid w:val="004F628B"/>
    <w:rsid w:val="004F78FA"/>
    <w:rsid w:val="00500347"/>
    <w:rsid w:val="00501C59"/>
    <w:rsid w:val="005028EF"/>
    <w:rsid w:val="00503EF7"/>
    <w:rsid w:val="00505789"/>
    <w:rsid w:val="005058D4"/>
    <w:rsid w:val="00507A69"/>
    <w:rsid w:val="00510747"/>
    <w:rsid w:val="00511760"/>
    <w:rsid w:val="005118AD"/>
    <w:rsid w:val="005127BB"/>
    <w:rsid w:val="00513DF3"/>
    <w:rsid w:val="00514019"/>
    <w:rsid w:val="005142BB"/>
    <w:rsid w:val="00514DEB"/>
    <w:rsid w:val="00516FF0"/>
    <w:rsid w:val="00517659"/>
    <w:rsid w:val="00517686"/>
    <w:rsid w:val="00521C1B"/>
    <w:rsid w:val="005228FC"/>
    <w:rsid w:val="00522E59"/>
    <w:rsid w:val="005248CA"/>
    <w:rsid w:val="00524B9B"/>
    <w:rsid w:val="00525919"/>
    <w:rsid w:val="00525CF4"/>
    <w:rsid w:val="005264E1"/>
    <w:rsid w:val="005302FE"/>
    <w:rsid w:val="005308E8"/>
    <w:rsid w:val="00531B28"/>
    <w:rsid w:val="005333DD"/>
    <w:rsid w:val="00533A7F"/>
    <w:rsid w:val="005360F1"/>
    <w:rsid w:val="005361A0"/>
    <w:rsid w:val="005365EF"/>
    <w:rsid w:val="00537996"/>
    <w:rsid w:val="00540E00"/>
    <w:rsid w:val="00542706"/>
    <w:rsid w:val="0054276E"/>
    <w:rsid w:val="00542F81"/>
    <w:rsid w:val="005434FB"/>
    <w:rsid w:val="0054399E"/>
    <w:rsid w:val="00547614"/>
    <w:rsid w:val="00547880"/>
    <w:rsid w:val="00550730"/>
    <w:rsid w:val="00550F17"/>
    <w:rsid w:val="00553356"/>
    <w:rsid w:val="00553DBB"/>
    <w:rsid w:val="00554164"/>
    <w:rsid w:val="00555747"/>
    <w:rsid w:val="005601D4"/>
    <w:rsid w:val="00560D0B"/>
    <w:rsid w:val="0056149C"/>
    <w:rsid w:val="0056176F"/>
    <w:rsid w:val="00561DFF"/>
    <w:rsid w:val="0056254E"/>
    <w:rsid w:val="005627B6"/>
    <w:rsid w:val="00562B9A"/>
    <w:rsid w:val="00564476"/>
    <w:rsid w:val="005648E6"/>
    <w:rsid w:val="00570902"/>
    <w:rsid w:val="00571328"/>
    <w:rsid w:val="00572656"/>
    <w:rsid w:val="00572D6B"/>
    <w:rsid w:val="00573704"/>
    <w:rsid w:val="005738DF"/>
    <w:rsid w:val="00573D18"/>
    <w:rsid w:val="005740D7"/>
    <w:rsid w:val="00574EEC"/>
    <w:rsid w:val="005759F5"/>
    <w:rsid w:val="0057693A"/>
    <w:rsid w:val="00577435"/>
    <w:rsid w:val="00580004"/>
    <w:rsid w:val="005805E7"/>
    <w:rsid w:val="005806EB"/>
    <w:rsid w:val="00581871"/>
    <w:rsid w:val="0058210C"/>
    <w:rsid w:val="00582245"/>
    <w:rsid w:val="00582552"/>
    <w:rsid w:val="00582F7C"/>
    <w:rsid w:val="00582FB0"/>
    <w:rsid w:val="005832A7"/>
    <w:rsid w:val="00583F1B"/>
    <w:rsid w:val="0058436A"/>
    <w:rsid w:val="0058527F"/>
    <w:rsid w:val="0058541A"/>
    <w:rsid w:val="00585A9E"/>
    <w:rsid w:val="00586A93"/>
    <w:rsid w:val="005902F8"/>
    <w:rsid w:val="005956FD"/>
    <w:rsid w:val="0059652E"/>
    <w:rsid w:val="00596C7B"/>
    <w:rsid w:val="0059789B"/>
    <w:rsid w:val="005A0186"/>
    <w:rsid w:val="005A13C8"/>
    <w:rsid w:val="005A1891"/>
    <w:rsid w:val="005A1B59"/>
    <w:rsid w:val="005A291F"/>
    <w:rsid w:val="005A4161"/>
    <w:rsid w:val="005A5594"/>
    <w:rsid w:val="005B2955"/>
    <w:rsid w:val="005B4F07"/>
    <w:rsid w:val="005B6221"/>
    <w:rsid w:val="005B6A2D"/>
    <w:rsid w:val="005C0242"/>
    <w:rsid w:val="005C0328"/>
    <w:rsid w:val="005C44A7"/>
    <w:rsid w:val="005C5432"/>
    <w:rsid w:val="005C643B"/>
    <w:rsid w:val="005C659B"/>
    <w:rsid w:val="005D087C"/>
    <w:rsid w:val="005D08CE"/>
    <w:rsid w:val="005D2DB5"/>
    <w:rsid w:val="005D3F25"/>
    <w:rsid w:val="005D4167"/>
    <w:rsid w:val="005D451B"/>
    <w:rsid w:val="005D62C3"/>
    <w:rsid w:val="005D6E42"/>
    <w:rsid w:val="005E04C9"/>
    <w:rsid w:val="005E16B8"/>
    <w:rsid w:val="005E1EA1"/>
    <w:rsid w:val="005E375C"/>
    <w:rsid w:val="005E4055"/>
    <w:rsid w:val="005E5AC9"/>
    <w:rsid w:val="005E6237"/>
    <w:rsid w:val="005E6318"/>
    <w:rsid w:val="005E72EE"/>
    <w:rsid w:val="005E7A18"/>
    <w:rsid w:val="005F0A81"/>
    <w:rsid w:val="005F1F3E"/>
    <w:rsid w:val="005F2469"/>
    <w:rsid w:val="005F4685"/>
    <w:rsid w:val="005F4E75"/>
    <w:rsid w:val="005F551B"/>
    <w:rsid w:val="005F5717"/>
    <w:rsid w:val="005F5D74"/>
    <w:rsid w:val="005F6921"/>
    <w:rsid w:val="006009B2"/>
    <w:rsid w:val="00602EDA"/>
    <w:rsid w:val="006032A8"/>
    <w:rsid w:val="0060512A"/>
    <w:rsid w:val="00605C8D"/>
    <w:rsid w:val="006064B8"/>
    <w:rsid w:val="006079BD"/>
    <w:rsid w:val="0061017B"/>
    <w:rsid w:val="00610950"/>
    <w:rsid w:val="006118CE"/>
    <w:rsid w:val="0061196D"/>
    <w:rsid w:val="00611DDB"/>
    <w:rsid w:val="006136F7"/>
    <w:rsid w:val="00614889"/>
    <w:rsid w:val="00621CCD"/>
    <w:rsid w:val="006222B7"/>
    <w:rsid w:val="00623966"/>
    <w:rsid w:val="00630B09"/>
    <w:rsid w:val="006310C7"/>
    <w:rsid w:val="006316F0"/>
    <w:rsid w:val="00631C1C"/>
    <w:rsid w:val="00631FCD"/>
    <w:rsid w:val="0063366E"/>
    <w:rsid w:val="00633791"/>
    <w:rsid w:val="00633A56"/>
    <w:rsid w:val="00633CFF"/>
    <w:rsid w:val="00636713"/>
    <w:rsid w:val="00640259"/>
    <w:rsid w:val="00640864"/>
    <w:rsid w:val="006415A3"/>
    <w:rsid w:val="00642778"/>
    <w:rsid w:val="00642E90"/>
    <w:rsid w:val="00644E56"/>
    <w:rsid w:val="00645B34"/>
    <w:rsid w:val="00645BEA"/>
    <w:rsid w:val="00651325"/>
    <w:rsid w:val="00654E8C"/>
    <w:rsid w:val="00656421"/>
    <w:rsid w:val="00660540"/>
    <w:rsid w:val="00660AB5"/>
    <w:rsid w:val="00660AEF"/>
    <w:rsid w:val="00660FF1"/>
    <w:rsid w:val="00663933"/>
    <w:rsid w:val="00663D14"/>
    <w:rsid w:val="00664BA8"/>
    <w:rsid w:val="00664C59"/>
    <w:rsid w:val="00665A0B"/>
    <w:rsid w:val="00666B88"/>
    <w:rsid w:val="0066744C"/>
    <w:rsid w:val="00670082"/>
    <w:rsid w:val="00672173"/>
    <w:rsid w:val="00672C1B"/>
    <w:rsid w:val="006731AB"/>
    <w:rsid w:val="00674543"/>
    <w:rsid w:val="00674EF7"/>
    <w:rsid w:val="00675AB2"/>
    <w:rsid w:val="00676267"/>
    <w:rsid w:val="00676519"/>
    <w:rsid w:val="00682EED"/>
    <w:rsid w:val="00685B6D"/>
    <w:rsid w:val="006874F4"/>
    <w:rsid w:val="00687F0A"/>
    <w:rsid w:val="00690C6B"/>
    <w:rsid w:val="00691148"/>
    <w:rsid w:val="00692EE8"/>
    <w:rsid w:val="006949A2"/>
    <w:rsid w:val="00694E98"/>
    <w:rsid w:val="00695016"/>
    <w:rsid w:val="0069687A"/>
    <w:rsid w:val="006975BF"/>
    <w:rsid w:val="006975F4"/>
    <w:rsid w:val="00697CA0"/>
    <w:rsid w:val="00697F1F"/>
    <w:rsid w:val="006A15AE"/>
    <w:rsid w:val="006A1AD4"/>
    <w:rsid w:val="006A2297"/>
    <w:rsid w:val="006A38BB"/>
    <w:rsid w:val="006A4303"/>
    <w:rsid w:val="006A46A3"/>
    <w:rsid w:val="006A5AA6"/>
    <w:rsid w:val="006A680B"/>
    <w:rsid w:val="006B0729"/>
    <w:rsid w:val="006B2318"/>
    <w:rsid w:val="006B34C2"/>
    <w:rsid w:val="006B4AB5"/>
    <w:rsid w:val="006B4C87"/>
    <w:rsid w:val="006B5C05"/>
    <w:rsid w:val="006B7988"/>
    <w:rsid w:val="006B7B38"/>
    <w:rsid w:val="006B7BA0"/>
    <w:rsid w:val="006C1F88"/>
    <w:rsid w:val="006C26E7"/>
    <w:rsid w:val="006C2FDD"/>
    <w:rsid w:val="006C3DE2"/>
    <w:rsid w:val="006C4097"/>
    <w:rsid w:val="006C596A"/>
    <w:rsid w:val="006C7CC6"/>
    <w:rsid w:val="006D413C"/>
    <w:rsid w:val="006D529F"/>
    <w:rsid w:val="006D5500"/>
    <w:rsid w:val="006D60EB"/>
    <w:rsid w:val="006D6AD4"/>
    <w:rsid w:val="006E1085"/>
    <w:rsid w:val="006E279F"/>
    <w:rsid w:val="006E44C4"/>
    <w:rsid w:val="006E4A81"/>
    <w:rsid w:val="006E5482"/>
    <w:rsid w:val="006E5642"/>
    <w:rsid w:val="006E5966"/>
    <w:rsid w:val="006E7458"/>
    <w:rsid w:val="006F068D"/>
    <w:rsid w:val="006F07F8"/>
    <w:rsid w:val="006F4A18"/>
    <w:rsid w:val="006F4AB6"/>
    <w:rsid w:val="006F4BF2"/>
    <w:rsid w:val="006F523D"/>
    <w:rsid w:val="006F74BB"/>
    <w:rsid w:val="006F78D9"/>
    <w:rsid w:val="00700BA1"/>
    <w:rsid w:val="00701679"/>
    <w:rsid w:val="007034F3"/>
    <w:rsid w:val="007036D0"/>
    <w:rsid w:val="0070400E"/>
    <w:rsid w:val="007051AA"/>
    <w:rsid w:val="00705685"/>
    <w:rsid w:val="00706128"/>
    <w:rsid w:val="00707471"/>
    <w:rsid w:val="00707A17"/>
    <w:rsid w:val="00707EC1"/>
    <w:rsid w:val="0071066F"/>
    <w:rsid w:val="00711129"/>
    <w:rsid w:val="00711D32"/>
    <w:rsid w:val="00716943"/>
    <w:rsid w:val="00717F5F"/>
    <w:rsid w:val="00720CEF"/>
    <w:rsid w:val="00720F9B"/>
    <w:rsid w:val="007223C4"/>
    <w:rsid w:val="00722685"/>
    <w:rsid w:val="0072313F"/>
    <w:rsid w:val="00724C6A"/>
    <w:rsid w:val="007258A1"/>
    <w:rsid w:val="0072682E"/>
    <w:rsid w:val="00726B15"/>
    <w:rsid w:val="00726C33"/>
    <w:rsid w:val="00727C06"/>
    <w:rsid w:val="00727F8F"/>
    <w:rsid w:val="00730A1F"/>
    <w:rsid w:val="00737058"/>
    <w:rsid w:val="00737236"/>
    <w:rsid w:val="0074101E"/>
    <w:rsid w:val="0074161B"/>
    <w:rsid w:val="0074282C"/>
    <w:rsid w:val="00744386"/>
    <w:rsid w:val="007464E2"/>
    <w:rsid w:val="007474D8"/>
    <w:rsid w:val="00747D87"/>
    <w:rsid w:val="0075089D"/>
    <w:rsid w:val="007517E2"/>
    <w:rsid w:val="00751950"/>
    <w:rsid w:val="00752684"/>
    <w:rsid w:val="00752D17"/>
    <w:rsid w:val="00754860"/>
    <w:rsid w:val="00754ABD"/>
    <w:rsid w:val="007550BD"/>
    <w:rsid w:val="0075682E"/>
    <w:rsid w:val="00760165"/>
    <w:rsid w:val="007602B6"/>
    <w:rsid w:val="0076298C"/>
    <w:rsid w:val="0076515F"/>
    <w:rsid w:val="00767C9B"/>
    <w:rsid w:val="00770387"/>
    <w:rsid w:val="0077058C"/>
    <w:rsid w:val="00770792"/>
    <w:rsid w:val="00772426"/>
    <w:rsid w:val="0077249B"/>
    <w:rsid w:val="00772612"/>
    <w:rsid w:val="007726C8"/>
    <w:rsid w:val="00773291"/>
    <w:rsid w:val="007732B4"/>
    <w:rsid w:val="007739FC"/>
    <w:rsid w:val="0077492E"/>
    <w:rsid w:val="00774D7E"/>
    <w:rsid w:val="00775D66"/>
    <w:rsid w:val="00780A40"/>
    <w:rsid w:val="00782CFB"/>
    <w:rsid w:val="00782DF0"/>
    <w:rsid w:val="00783CEC"/>
    <w:rsid w:val="00784E21"/>
    <w:rsid w:val="00785271"/>
    <w:rsid w:val="00785320"/>
    <w:rsid w:val="007856C4"/>
    <w:rsid w:val="0078662B"/>
    <w:rsid w:val="0078676E"/>
    <w:rsid w:val="007871BB"/>
    <w:rsid w:val="00790105"/>
    <w:rsid w:val="00793AD4"/>
    <w:rsid w:val="007956F7"/>
    <w:rsid w:val="00796391"/>
    <w:rsid w:val="007A1A4D"/>
    <w:rsid w:val="007A2ADD"/>
    <w:rsid w:val="007A429E"/>
    <w:rsid w:val="007A521A"/>
    <w:rsid w:val="007A700B"/>
    <w:rsid w:val="007A7060"/>
    <w:rsid w:val="007B0DCA"/>
    <w:rsid w:val="007B0DD4"/>
    <w:rsid w:val="007B17D8"/>
    <w:rsid w:val="007B29DE"/>
    <w:rsid w:val="007B3467"/>
    <w:rsid w:val="007B3AFB"/>
    <w:rsid w:val="007B5313"/>
    <w:rsid w:val="007B5678"/>
    <w:rsid w:val="007B6267"/>
    <w:rsid w:val="007B667C"/>
    <w:rsid w:val="007B7B63"/>
    <w:rsid w:val="007B7C0D"/>
    <w:rsid w:val="007C1016"/>
    <w:rsid w:val="007C13EE"/>
    <w:rsid w:val="007C2ED0"/>
    <w:rsid w:val="007C3C87"/>
    <w:rsid w:val="007C401A"/>
    <w:rsid w:val="007C5349"/>
    <w:rsid w:val="007C5A1B"/>
    <w:rsid w:val="007C627B"/>
    <w:rsid w:val="007C6C50"/>
    <w:rsid w:val="007C7E2F"/>
    <w:rsid w:val="007D0928"/>
    <w:rsid w:val="007D1A70"/>
    <w:rsid w:val="007D2C3F"/>
    <w:rsid w:val="007D2DFE"/>
    <w:rsid w:val="007D3577"/>
    <w:rsid w:val="007D580C"/>
    <w:rsid w:val="007D66A2"/>
    <w:rsid w:val="007D7BC4"/>
    <w:rsid w:val="007E48E2"/>
    <w:rsid w:val="007E5465"/>
    <w:rsid w:val="007E7CB9"/>
    <w:rsid w:val="007F0943"/>
    <w:rsid w:val="007F397F"/>
    <w:rsid w:val="007F3B54"/>
    <w:rsid w:val="007F4DE3"/>
    <w:rsid w:val="007F576E"/>
    <w:rsid w:val="007F71B9"/>
    <w:rsid w:val="007F71D9"/>
    <w:rsid w:val="007F74B3"/>
    <w:rsid w:val="007F7A58"/>
    <w:rsid w:val="007F7A9C"/>
    <w:rsid w:val="00801C55"/>
    <w:rsid w:val="0080203E"/>
    <w:rsid w:val="00802593"/>
    <w:rsid w:val="00802DE6"/>
    <w:rsid w:val="008113CD"/>
    <w:rsid w:val="008120ED"/>
    <w:rsid w:val="00812651"/>
    <w:rsid w:val="00814DC0"/>
    <w:rsid w:val="00816420"/>
    <w:rsid w:val="00816581"/>
    <w:rsid w:val="00822595"/>
    <w:rsid w:val="00823EAC"/>
    <w:rsid w:val="00823F89"/>
    <w:rsid w:val="0082465A"/>
    <w:rsid w:val="00825005"/>
    <w:rsid w:val="00826B8A"/>
    <w:rsid w:val="00827CBC"/>
    <w:rsid w:val="00831087"/>
    <w:rsid w:val="00832BE1"/>
    <w:rsid w:val="00834226"/>
    <w:rsid w:val="008366F0"/>
    <w:rsid w:val="00836CFD"/>
    <w:rsid w:val="008370A5"/>
    <w:rsid w:val="00842207"/>
    <w:rsid w:val="00842723"/>
    <w:rsid w:val="008461B6"/>
    <w:rsid w:val="0085073D"/>
    <w:rsid w:val="00851103"/>
    <w:rsid w:val="00851F79"/>
    <w:rsid w:val="0085298B"/>
    <w:rsid w:val="008546CF"/>
    <w:rsid w:val="0085593A"/>
    <w:rsid w:val="008568B6"/>
    <w:rsid w:val="00856B49"/>
    <w:rsid w:val="008606EF"/>
    <w:rsid w:val="00861242"/>
    <w:rsid w:val="00861FB3"/>
    <w:rsid w:val="00862F57"/>
    <w:rsid w:val="0086365B"/>
    <w:rsid w:val="00863B0A"/>
    <w:rsid w:val="00863BED"/>
    <w:rsid w:val="00863E50"/>
    <w:rsid w:val="008652C9"/>
    <w:rsid w:val="00870B90"/>
    <w:rsid w:val="00871027"/>
    <w:rsid w:val="00872627"/>
    <w:rsid w:val="00872AE0"/>
    <w:rsid w:val="008755A7"/>
    <w:rsid w:val="00875AD4"/>
    <w:rsid w:val="00876EE6"/>
    <w:rsid w:val="008804AE"/>
    <w:rsid w:val="008806DD"/>
    <w:rsid w:val="00880A28"/>
    <w:rsid w:val="008818FD"/>
    <w:rsid w:val="00881A7A"/>
    <w:rsid w:val="00881BF2"/>
    <w:rsid w:val="00882A9D"/>
    <w:rsid w:val="00882EC0"/>
    <w:rsid w:val="00883A4B"/>
    <w:rsid w:val="00887091"/>
    <w:rsid w:val="008910BF"/>
    <w:rsid w:val="00891156"/>
    <w:rsid w:val="0089288D"/>
    <w:rsid w:val="00893127"/>
    <w:rsid w:val="00893136"/>
    <w:rsid w:val="00893142"/>
    <w:rsid w:val="00893327"/>
    <w:rsid w:val="00893B81"/>
    <w:rsid w:val="00893CFA"/>
    <w:rsid w:val="008941F3"/>
    <w:rsid w:val="0089582C"/>
    <w:rsid w:val="00896268"/>
    <w:rsid w:val="00896BD9"/>
    <w:rsid w:val="008976D7"/>
    <w:rsid w:val="00897E1A"/>
    <w:rsid w:val="008A25FC"/>
    <w:rsid w:val="008A27D8"/>
    <w:rsid w:val="008A58F4"/>
    <w:rsid w:val="008A75BE"/>
    <w:rsid w:val="008A774F"/>
    <w:rsid w:val="008A7FF9"/>
    <w:rsid w:val="008B1C00"/>
    <w:rsid w:val="008B3D22"/>
    <w:rsid w:val="008B5905"/>
    <w:rsid w:val="008B772B"/>
    <w:rsid w:val="008B77FB"/>
    <w:rsid w:val="008B7F94"/>
    <w:rsid w:val="008C1F5B"/>
    <w:rsid w:val="008C3207"/>
    <w:rsid w:val="008C3458"/>
    <w:rsid w:val="008C4BE2"/>
    <w:rsid w:val="008C5FE8"/>
    <w:rsid w:val="008C71C8"/>
    <w:rsid w:val="008C7382"/>
    <w:rsid w:val="008D3AB1"/>
    <w:rsid w:val="008D4AEB"/>
    <w:rsid w:val="008D58B9"/>
    <w:rsid w:val="008D659E"/>
    <w:rsid w:val="008D732A"/>
    <w:rsid w:val="008D7FC8"/>
    <w:rsid w:val="008E2C02"/>
    <w:rsid w:val="008E3868"/>
    <w:rsid w:val="008E3A4E"/>
    <w:rsid w:val="008E474E"/>
    <w:rsid w:val="008E6E4E"/>
    <w:rsid w:val="008E6E5D"/>
    <w:rsid w:val="008F0084"/>
    <w:rsid w:val="008F03B3"/>
    <w:rsid w:val="008F1FEE"/>
    <w:rsid w:val="008F47FB"/>
    <w:rsid w:val="008F4B38"/>
    <w:rsid w:val="008F533F"/>
    <w:rsid w:val="008F59BB"/>
    <w:rsid w:val="008F64FB"/>
    <w:rsid w:val="008F6554"/>
    <w:rsid w:val="008F68FC"/>
    <w:rsid w:val="008F6D23"/>
    <w:rsid w:val="009036D4"/>
    <w:rsid w:val="009049FB"/>
    <w:rsid w:val="00905B7E"/>
    <w:rsid w:val="00905C83"/>
    <w:rsid w:val="00906E41"/>
    <w:rsid w:val="00907F53"/>
    <w:rsid w:val="0091092C"/>
    <w:rsid w:val="00913448"/>
    <w:rsid w:val="00913C74"/>
    <w:rsid w:val="00913EDD"/>
    <w:rsid w:val="009148C3"/>
    <w:rsid w:val="00915209"/>
    <w:rsid w:val="00915B05"/>
    <w:rsid w:val="00916A17"/>
    <w:rsid w:val="0091744F"/>
    <w:rsid w:val="009213DA"/>
    <w:rsid w:val="00923EAB"/>
    <w:rsid w:val="0092513A"/>
    <w:rsid w:val="009251F2"/>
    <w:rsid w:val="00925509"/>
    <w:rsid w:val="00931E57"/>
    <w:rsid w:val="009333DA"/>
    <w:rsid w:val="00934105"/>
    <w:rsid w:val="00934CD6"/>
    <w:rsid w:val="0093500B"/>
    <w:rsid w:val="0093627E"/>
    <w:rsid w:val="009368FF"/>
    <w:rsid w:val="0093784A"/>
    <w:rsid w:val="00941E83"/>
    <w:rsid w:val="009434EC"/>
    <w:rsid w:val="00944B3F"/>
    <w:rsid w:val="00945BC2"/>
    <w:rsid w:val="00946090"/>
    <w:rsid w:val="009466BE"/>
    <w:rsid w:val="00946D42"/>
    <w:rsid w:val="00947E8B"/>
    <w:rsid w:val="0095444A"/>
    <w:rsid w:val="00955D68"/>
    <w:rsid w:val="00955E6D"/>
    <w:rsid w:val="00957333"/>
    <w:rsid w:val="00957ED5"/>
    <w:rsid w:val="00961F89"/>
    <w:rsid w:val="0096232D"/>
    <w:rsid w:val="00962FF2"/>
    <w:rsid w:val="00963243"/>
    <w:rsid w:val="00963D82"/>
    <w:rsid w:val="00965748"/>
    <w:rsid w:val="00966106"/>
    <w:rsid w:val="0097156D"/>
    <w:rsid w:val="00972873"/>
    <w:rsid w:val="0097457D"/>
    <w:rsid w:val="00975D16"/>
    <w:rsid w:val="009776A7"/>
    <w:rsid w:val="00980729"/>
    <w:rsid w:val="00982186"/>
    <w:rsid w:val="00982FC0"/>
    <w:rsid w:val="0098317C"/>
    <w:rsid w:val="009840C4"/>
    <w:rsid w:val="00984200"/>
    <w:rsid w:val="009847BE"/>
    <w:rsid w:val="00985AC5"/>
    <w:rsid w:val="009862F7"/>
    <w:rsid w:val="009877ED"/>
    <w:rsid w:val="0099276C"/>
    <w:rsid w:val="00994029"/>
    <w:rsid w:val="009940D4"/>
    <w:rsid w:val="00994B01"/>
    <w:rsid w:val="00994D6B"/>
    <w:rsid w:val="00995C09"/>
    <w:rsid w:val="00996988"/>
    <w:rsid w:val="00996C48"/>
    <w:rsid w:val="009A11EE"/>
    <w:rsid w:val="009A2216"/>
    <w:rsid w:val="009A5ABB"/>
    <w:rsid w:val="009A633B"/>
    <w:rsid w:val="009A7842"/>
    <w:rsid w:val="009A78F5"/>
    <w:rsid w:val="009A7ACD"/>
    <w:rsid w:val="009B0E5D"/>
    <w:rsid w:val="009B17F4"/>
    <w:rsid w:val="009B18B6"/>
    <w:rsid w:val="009B2F71"/>
    <w:rsid w:val="009B42AF"/>
    <w:rsid w:val="009B4898"/>
    <w:rsid w:val="009B538A"/>
    <w:rsid w:val="009B6916"/>
    <w:rsid w:val="009B6B82"/>
    <w:rsid w:val="009B6F5F"/>
    <w:rsid w:val="009B7B7E"/>
    <w:rsid w:val="009C0912"/>
    <w:rsid w:val="009C1A01"/>
    <w:rsid w:val="009C2907"/>
    <w:rsid w:val="009C4567"/>
    <w:rsid w:val="009C500C"/>
    <w:rsid w:val="009C5B6F"/>
    <w:rsid w:val="009C684E"/>
    <w:rsid w:val="009D0C58"/>
    <w:rsid w:val="009D15CA"/>
    <w:rsid w:val="009D4354"/>
    <w:rsid w:val="009D441A"/>
    <w:rsid w:val="009D6A84"/>
    <w:rsid w:val="009D6CA2"/>
    <w:rsid w:val="009D7982"/>
    <w:rsid w:val="009E0D66"/>
    <w:rsid w:val="009E24BE"/>
    <w:rsid w:val="009E25E9"/>
    <w:rsid w:val="009E389F"/>
    <w:rsid w:val="009E3BD7"/>
    <w:rsid w:val="009E550A"/>
    <w:rsid w:val="009E75ED"/>
    <w:rsid w:val="009E7609"/>
    <w:rsid w:val="009E7A6F"/>
    <w:rsid w:val="009F22BF"/>
    <w:rsid w:val="009F2518"/>
    <w:rsid w:val="009F2F48"/>
    <w:rsid w:val="009F3CD4"/>
    <w:rsid w:val="009F3EF3"/>
    <w:rsid w:val="009F4635"/>
    <w:rsid w:val="009F47A9"/>
    <w:rsid w:val="009F4CF2"/>
    <w:rsid w:val="009F5C14"/>
    <w:rsid w:val="009F6B6F"/>
    <w:rsid w:val="00A00220"/>
    <w:rsid w:val="00A005B7"/>
    <w:rsid w:val="00A02FEA"/>
    <w:rsid w:val="00A05EFD"/>
    <w:rsid w:val="00A0787D"/>
    <w:rsid w:val="00A07FBC"/>
    <w:rsid w:val="00A10CF2"/>
    <w:rsid w:val="00A11437"/>
    <w:rsid w:val="00A1300E"/>
    <w:rsid w:val="00A13531"/>
    <w:rsid w:val="00A15157"/>
    <w:rsid w:val="00A217FC"/>
    <w:rsid w:val="00A22786"/>
    <w:rsid w:val="00A24B58"/>
    <w:rsid w:val="00A278AD"/>
    <w:rsid w:val="00A27DA3"/>
    <w:rsid w:val="00A30AC8"/>
    <w:rsid w:val="00A30C4D"/>
    <w:rsid w:val="00A32D0B"/>
    <w:rsid w:val="00A35E30"/>
    <w:rsid w:val="00A36E76"/>
    <w:rsid w:val="00A377A0"/>
    <w:rsid w:val="00A417E8"/>
    <w:rsid w:val="00A42818"/>
    <w:rsid w:val="00A4365D"/>
    <w:rsid w:val="00A43DDB"/>
    <w:rsid w:val="00A442EB"/>
    <w:rsid w:val="00A44A0D"/>
    <w:rsid w:val="00A460C4"/>
    <w:rsid w:val="00A46115"/>
    <w:rsid w:val="00A46A7C"/>
    <w:rsid w:val="00A47F80"/>
    <w:rsid w:val="00A5053C"/>
    <w:rsid w:val="00A508BD"/>
    <w:rsid w:val="00A51156"/>
    <w:rsid w:val="00A527EF"/>
    <w:rsid w:val="00A538F1"/>
    <w:rsid w:val="00A565A0"/>
    <w:rsid w:val="00A60393"/>
    <w:rsid w:val="00A60C74"/>
    <w:rsid w:val="00A60F02"/>
    <w:rsid w:val="00A616CA"/>
    <w:rsid w:val="00A61CF4"/>
    <w:rsid w:val="00A62047"/>
    <w:rsid w:val="00A62116"/>
    <w:rsid w:val="00A6268E"/>
    <w:rsid w:val="00A62811"/>
    <w:rsid w:val="00A628C7"/>
    <w:rsid w:val="00A63FD0"/>
    <w:rsid w:val="00A646FD"/>
    <w:rsid w:val="00A64ED4"/>
    <w:rsid w:val="00A65758"/>
    <w:rsid w:val="00A668AF"/>
    <w:rsid w:val="00A66D6A"/>
    <w:rsid w:val="00A67C86"/>
    <w:rsid w:val="00A67DEA"/>
    <w:rsid w:val="00A7154C"/>
    <w:rsid w:val="00A728D2"/>
    <w:rsid w:val="00A731A2"/>
    <w:rsid w:val="00A7397D"/>
    <w:rsid w:val="00A73F14"/>
    <w:rsid w:val="00A7582A"/>
    <w:rsid w:val="00A75F67"/>
    <w:rsid w:val="00A76D9A"/>
    <w:rsid w:val="00A7716A"/>
    <w:rsid w:val="00A77DF9"/>
    <w:rsid w:val="00A80EC2"/>
    <w:rsid w:val="00A83559"/>
    <w:rsid w:val="00A8578E"/>
    <w:rsid w:val="00A86F87"/>
    <w:rsid w:val="00A8789E"/>
    <w:rsid w:val="00A87E0D"/>
    <w:rsid w:val="00A90569"/>
    <w:rsid w:val="00A91C84"/>
    <w:rsid w:val="00A927C0"/>
    <w:rsid w:val="00A93D02"/>
    <w:rsid w:val="00A93DD7"/>
    <w:rsid w:val="00A93E1C"/>
    <w:rsid w:val="00A940FB"/>
    <w:rsid w:val="00A95CAD"/>
    <w:rsid w:val="00A95CFD"/>
    <w:rsid w:val="00A97EB9"/>
    <w:rsid w:val="00AA13D5"/>
    <w:rsid w:val="00AA2395"/>
    <w:rsid w:val="00AA27D0"/>
    <w:rsid w:val="00AA3AF0"/>
    <w:rsid w:val="00AA58B4"/>
    <w:rsid w:val="00AB0A8F"/>
    <w:rsid w:val="00AB1A0A"/>
    <w:rsid w:val="00AB2914"/>
    <w:rsid w:val="00AB2B6A"/>
    <w:rsid w:val="00AB3BA9"/>
    <w:rsid w:val="00AB3C30"/>
    <w:rsid w:val="00AB42CB"/>
    <w:rsid w:val="00AB4AE4"/>
    <w:rsid w:val="00AB64F5"/>
    <w:rsid w:val="00AB6BA2"/>
    <w:rsid w:val="00AB6CA7"/>
    <w:rsid w:val="00AB705B"/>
    <w:rsid w:val="00AB785C"/>
    <w:rsid w:val="00AB79A2"/>
    <w:rsid w:val="00AB7E85"/>
    <w:rsid w:val="00AC00AA"/>
    <w:rsid w:val="00AC04DD"/>
    <w:rsid w:val="00AC1394"/>
    <w:rsid w:val="00AC25E3"/>
    <w:rsid w:val="00AC3F38"/>
    <w:rsid w:val="00AC4285"/>
    <w:rsid w:val="00AC42CB"/>
    <w:rsid w:val="00AC4A96"/>
    <w:rsid w:val="00AC6799"/>
    <w:rsid w:val="00AC67CC"/>
    <w:rsid w:val="00AC68B6"/>
    <w:rsid w:val="00AC7A41"/>
    <w:rsid w:val="00AD4B27"/>
    <w:rsid w:val="00AD6302"/>
    <w:rsid w:val="00AD65FC"/>
    <w:rsid w:val="00AD6E3D"/>
    <w:rsid w:val="00AE01BA"/>
    <w:rsid w:val="00AE3044"/>
    <w:rsid w:val="00AE3FDB"/>
    <w:rsid w:val="00AE5245"/>
    <w:rsid w:val="00AE7629"/>
    <w:rsid w:val="00AF4245"/>
    <w:rsid w:val="00AF52D2"/>
    <w:rsid w:val="00AF65B7"/>
    <w:rsid w:val="00AF66EF"/>
    <w:rsid w:val="00AF6F33"/>
    <w:rsid w:val="00AF7E3C"/>
    <w:rsid w:val="00B00A5A"/>
    <w:rsid w:val="00B031AA"/>
    <w:rsid w:val="00B03B95"/>
    <w:rsid w:val="00B07085"/>
    <w:rsid w:val="00B074D0"/>
    <w:rsid w:val="00B12492"/>
    <w:rsid w:val="00B1432B"/>
    <w:rsid w:val="00B146A4"/>
    <w:rsid w:val="00B1482D"/>
    <w:rsid w:val="00B14FD5"/>
    <w:rsid w:val="00B15811"/>
    <w:rsid w:val="00B172BA"/>
    <w:rsid w:val="00B20D0A"/>
    <w:rsid w:val="00B20D32"/>
    <w:rsid w:val="00B21ADA"/>
    <w:rsid w:val="00B23786"/>
    <w:rsid w:val="00B23D61"/>
    <w:rsid w:val="00B23F1D"/>
    <w:rsid w:val="00B26B03"/>
    <w:rsid w:val="00B273B2"/>
    <w:rsid w:val="00B27E40"/>
    <w:rsid w:val="00B30926"/>
    <w:rsid w:val="00B30A3C"/>
    <w:rsid w:val="00B32648"/>
    <w:rsid w:val="00B32D3B"/>
    <w:rsid w:val="00B332C9"/>
    <w:rsid w:val="00B35374"/>
    <w:rsid w:val="00B356F3"/>
    <w:rsid w:val="00B40B0F"/>
    <w:rsid w:val="00B41031"/>
    <w:rsid w:val="00B41D75"/>
    <w:rsid w:val="00B43168"/>
    <w:rsid w:val="00B441E2"/>
    <w:rsid w:val="00B44FEF"/>
    <w:rsid w:val="00B46468"/>
    <w:rsid w:val="00B4673A"/>
    <w:rsid w:val="00B46A50"/>
    <w:rsid w:val="00B46EE7"/>
    <w:rsid w:val="00B50AC9"/>
    <w:rsid w:val="00B526C2"/>
    <w:rsid w:val="00B53644"/>
    <w:rsid w:val="00B5384A"/>
    <w:rsid w:val="00B54614"/>
    <w:rsid w:val="00B56B06"/>
    <w:rsid w:val="00B60DB7"/>
    <w:rsid w:val="00B6295B"/>
    <w:rsid w:val="00B6373A"/>
    <w:rsid w:val="00B63B44"/>
    <w:rsid w:val="00B70F00"/>
    <w:rsid w:val="00B7210F"/>
    <w:rsid w:val="00B72695"/>
    <w:rsid w:val="00B727FF"/>
    <w:rsid w:val="00B73FD3"/>
    <w:rsid w:val="00B749B3"/>
    <w:rsid w:val="00B74CA1"/>
    <w:rsid w:val="00B74DF2"/>
    <w:rsid w:val="00B74F10"/>
    <w:rsid w:val="00B750A7"/>
    <w:rsid w:val="00B76AA7"/>
    <w:rsid w:val="00B77096"/>
    <w:rsid w:val="00B7743A"/>
    <w:rsid w:val="00B77CD1"/>
    <w:rsid w:val="00B80197"/>
    <w:rsid w:val="00B8038D"/>
    <w:rsid w:val="00B80BDF"/>
    <w:rsid w:val="00B8396B"/>
    <w:rsid w:val="00B839A7"/>
    <w:rsid w:val="00B85536"/>
    <w:rsid w:val="00B85881"/>
    <w:rsid w:val="00B85ECD"/>
    <w:rsid w:val="00B86AFC"/>
    <w:rsid w:val="00B86B33"/>
    <w:rsid w:val="00B87975"/>
    <w:rsid w:val="00B910F4"/>
    <w:rsid w:val="00B925FE"/>
    <w:rsid w:val="00B92EFB"/>
    <w:rsid w:val="00B93907"/>
    <w:rsid w:val="00B93978"/>
    <w:rsid w:val="00B96FA6"/>
    <w:rsid w:val="00B97C55"/>
    <w:rsid w:val="00BA0CE0"/>
    <w:rsid w:val="00BA37AE"/>
    <w:rsid w:val="00BA4209"/>
    <w:rsid w:val="00BA4C19"/>
    <w:rsid w:val="00BA4DDC"/>
    <w:rsid w:val="00BA7219"/>
    <w:rsid w:val="00BA7BC8"/>
    <w:rsid w:val="00BB1E38"/>
    <w:rsid w:val="00BB4BCB"/>
    <w:rsid w:val="00BB70F9"/>
    <w:rsid w:val="00BC0108"/>
    <w:rsid w:val="00BC0645"/>
    <w:rsid w:val="00BC28DA"/>
    <w:rsid w:val="00BC3546"/>
    <w:rsid w:val="00BC4C9D"/>
    <w:rsid w:val="00BC4E35"/>
    <w:rsid w:val="00BC5460"/>
    <w:rsid w:val="00BC6215"/>
    <w:rsid w:val="00BC6964"/>
    <w:rsid w:val="00BC6F60"/>
    <w:rsid w:val="00BD044D"/>
    <w:rsid w:val="00BD2046"/>
    <w:rsid w:val="00BD2AF2"/>
    <w:rsid w:val="00BD3662"/>
    <w:rsid w:val="00BD36FB"/>
    <w:rsid w:val="00BD49CF"/>
    <w:rsid w:val="00BD547F"/>
    <w:rsid w:val="00BE1C19"/>
    <w:rsid w:val="00BE4012"/>
    <w:rsid w:val="00BE60EF"/>
    <w:rsid w:val="00BF14A8"/>
    <w:rsid w:val="00BF1772"/>
    <w:rsid w:val="00BF3181"/>
    <w:rsid w:val="00BF31D4"/>
    <w:rsid w:val="00BF3BEA"/>
    <w:rsid w:val="00BF54D7"/>
    <w:rsid w:val="00BF6C9A"/>
    <w:rsid w:val="00BF767B"/>
    <w:rsid w:val="00BF7E59"/>
    <w:rsid w:val="00BF7E69"/>
    <w:rsid w:val="00C02D4D"/>
    <w:rsid w:val="00C0381B"/>
    <w:rsid w:val="00C03831"/>
    <w:rsid w:val="00C046B3"/>
    <w:rsid w:val="00C04D21"/>
    <w:rsid w:val="00C06110"/>
    <w:rsid w:val="00C06A95"/>
    <w:rsid w:val="00C1056B"/>
    <w:rsid w:val="00C105A0"/>
    <w:rsid w:val="00C107D5"/>
    <w:rsid w:val="00C109EA"/>
    <w:rsid w:val="00C11122"/>
    <w:rsid w:val="00C1167E"/>
    <w:rsid w:val="00C12492"/>
    <w:rsid w:val="00C124BB"/>
    <w:rsid w:val="00C12B0D"/>
    <w:rsid w:val="00C1350A"/>
    <w:rsid w:val="00C1464C"/>
    <w:rsid w:val="00C146F6"/>
    <w:rsid w:val="00C14925"/>
    <w:rsid w:val="00C15B20"/>
    <w:rsid w:val="00C15BE7"/>
    <w:rsid w:val="00C16070"/>
    <w:rsid w:val="00C16461"/>
    <w:rsid w:val="00C16B16"/>
    <w:rsid w:val="00C16DAF"/>
    <w:rsid w:val="00C17DEE"/>
    <w:rsid w:val="00C2109A"/>
    <w:rsid w:val="00C2135F"/>
    <w:rsid w:val="00C213F0"/>
    <w:rsid w:val="00C2293F"/>
    <w:rsid w:val="00C23472"/>
    <w:rsid w:val="00C23F55"/>
    <w:rsid w:val="00C2592A"/>
    <w:rsid w:val="00C267E6"/>
    <w:rsid w:val="00C32F98"/>
    <w:rsid w:val="00C34C00"/>
    <w:rsid w:val="00C35A4E"/>
    <w:rsid w:val="00C36B2D"/>
    <w:rsid w:val="00C400D5"/>
    <w:rsid w:val="00C4075C"/>
    <w:rsid w:val="00C41D98"/>
    <w:rsid w:val="00C4345C"/>
    <w:rsid w:val="00C43819"/>
    <w:rsid w:val="00C4417B"/>
    <w:rsid w:val="00C442C0"/>
    <w:rsid w:val="00C447F2"/>
    <w:rsid w:val="00C452E6"/>
    <w:rsid w:val="00C461B1"/>
    <w:rsid w:val="00C46625"/>
    <w:rsid w:val="00C467C4"/>
    <w:rsid w:val="00C472FA"/>
    <w:rsid w:val="00C5143D"/>
    <w:rsid w:val="00C51AB0"/>
    <w:rsid w:val="00C51FA4"/>
    <w:rsid w:val="00C528C3"/>
    <w:rsid w:val="00C5368B"/>
    <w:rsid w:val="00C5775E"/>
    <w:rsid w:val="00C647A2"/>
    <w:rsid w:val="00C66156"/>
    <w:rsid w:val="00C66266"/>
    <w:rsid w:val="00C704FF"/>
    <w:rsid w:val="00C7206C"/>
    <w:rsid w:val="00C72E4D"/>
    <w:rsid w:val="00C73FFD"/>
    <w:rsid w:val="00C746EF"/>
    <w:rsid w:val="00C805E7"/>
    <w:rsid w:val="00C80738"/>
    <w:rsid w:val="00C834D4"/>
    <w:rsid w:val="00C851F0"/>
    <w:rsid w:val="00C85BF3"/>
    <w:rsid w:val="00C918AA"/>
    <w:rsid w:val="00C924E4"/>
    <w:rsid w:val="00C9353E"/>
    <w:rsid w:val="00C95F23"/>
    <w:rsid w:val="00C96645"/>
    <w:rsid w:val="00CA02C8"/>
    <w:rsid w:val="00CA0D45"/>
    <w:rsid w:val="00CA27D8"/>
    <w:rsid w:val="00CA2E9B"/>
    <w:rsid w:val="00CA39EC"/>
    <w:rsid w:val="00CA3B68"/>
    <w:rsid w:val="00CA4DE7"/>
    <w:rsid w:val="00CA4E14"/>
    <w:rsid w:val="00CA5B13"/>
    <w:rsid w:val="00CA5F80"/>
    <w:rsid w:val="00CA6CC2"/>
    <w:rsid w:val="00CA6EF1"/>
    <w:rsid w:val="00CA7708"/>
    <w:rsid w:val="00CA7F72"/>
    <w:rsid w:val="00CB01CE"/>
    <w:rsid w:val="00CB1681"/>
    <w:rsid w:val="00CB1D73"/>
    <w:rsid w:val="00CB2081"/>
    <w:rsid w:val="00CB32B7"/>
    <w:rsid w:val="00CB399C"/>
    <w:rsid w:val="00CB4E83"/>
    <w:rsid w:val="00CB5AAF"/>
    <w:rsid w:val="00CB67D3"/>
    <w:rsid w:val="00CB6BA7"/>
    <w:rsid w:val="00CB7528"/>
    <w:rsid w:val="00CC201D"/>
    <w:rsid w:val="00CC38BF"/>
    <w:rsid w:val="00CC4D16"/>
    <w:rsid w:val="00CC6813"/>
    <w:rsid w:val="00CC6AF1"/>
    <w:rsid w:val="00CC7735"/>
    <w:rsid w:val="00CC7AD6"/>
    <w:rsid w:val="00CD0BDC"/>
    <w:rsid w:val="00CD25C2"/>
    <w:rsid w:val="00CD465D"/>
    <w:rsid w:val="00CD4CF5"/>
    <w:rsid w:val="00CD4F88"/>
    <w:rsid w:val="00CD52E9"/>
    <w:rsid w:val="00CD5783"/>
    <w:rsid w:val="00CD732A"/>
    <w:rsid w:val="00CE3686"/>
    <w:rsid w:val="00CE3CBA"/>
    <w:rsid w:val="00CE3D0A"/>
    <w:rsid w:val="00CE4202"/>
    <w:rsid w:val="00CE575A"/>
    <w:rsid w:val="00CE7F69"/>
    <w:rsid w:val="00CF1047"/>
    <w:rsid w:val="00CF2572"/>
    <w:rsid w:val="00CF270C"/>
    <w:rsid w:val="00CF2BE2"/>
    <w:rsid w:val="00CF3163"/>
    <w:rsid w:val="00CF3432"/>
    <w:rsid w:val="00CF495D"/>
    <w:rsid w:val="00CF4B55"/>
    <w:rsid w:val="00CF569E"/>
    <w:rsid w:val="00CF577A"/>
    <w:rsid w:val="00CF6E13"/>
    <w:rsid w:val="00CF778A"/>
    <w:rsid w:val="00D00EA1"/>
    <w:rsid w:val="00D01068"/>
    <w:rsid w:val="00D02745"/>
    <w:rsid w:val="00D03490"/>
    <w:rsid w:val="00D03D53"/>
    <w:rsid w:val="00D04F82"/>
    <w:rsid w:val="00D0500B"/>
    <w:rsid w:val="00D0639A"/>
    <w:rsid w:val="00D07508"/>
    <w:rsid w:val="00D075FA"/>
    <w:rsid w:val="00D11A06"/>
    <w:rsid w:val="00D12388"/>
    <w:rsid w:val="00D133A0"/>
    <w:rsid w:val="00D13579"/>
    <w:rsid w:val="00D15410"/>
    <w:rsid w:val="00D16E97"/>
    <w:rsid w:val="00D17308"/>
    <w:rsid w:val="00D17901"/>
    <w:rsid w:val="00D17BEA"/>
    <w:rsid w:val="00D204E7"/>
    <w:rsid w:val="00D22C44"/>
    <w:rsid w:val="00D248E4"/>
    <w:rsid w:val="00D25007"/>
    <w:rsid w:val="00D25838"/>
    <w:rsid w:val="00D25B75"/>
    <w:rsid w:val="00D30156"/>
    <w:rsid w:val="00D303EC"/>
    <w:rsid w:val="00D31085"/>
    <w:rsid w:val="00D32035"/>
    <w:rsid w:val="00D35626"/>
    <w:rsid w:val="00D3624B"/>
    <w:rsid w:val="00D37CDD"/>
    <w:rsid w:val="00D4481B"/>
    <w:rsid w:val="00D45CB9"/>
    <w:rsid w:val="00D46928"/>
    <w:rsid w:val="00D46ED4"/>
    <w:rsid w:val="00D4765A"/>
    <w:rsid w:val="00D47D9F"/>
    <w:rsid w:val="00D5009B"/>
    <w:rsid w:val="00D50291"/>
    <w:rsid w:val="00D50EC1"/>
    <w:rsid w:val="00D533CA"/>
    <w:rsid w:val="00D53A3E"/>
    <w:rsid w:val="00D547D8"/>
    <w:rsid w:val="00D55B30"/>
    <w:rsid w:val="00D55BE6"/>
    <w:rsid w:val="00D56CC5"/>
    <w:rsid w:val="00D5747B"/>
    <w:rsid w:val="00D6127D"/>
    <w:rsid w:val="00D631FB"/>
    <w:rsid w:val="00D63404"/>
    <w:rsid w:val="00D63453"/>
    <w:rsid w:val="00D64E10"/>
    <w:rsid w:val="00D65CAD"/>
    <w:rsid w:val="00D67A0B"/>
    <w:rsid w:val="00D7122D"/>
    <w:rsid w:val="00D72444"/>
    <w:rsid w:val="00D72D1E"/>
    <w:rsid w:val="00D72EC6"/>
    <w:rsid w:val="00D751F8"/>
    <w:rsid w:val="00D75756"/>
    <w:rsid w:val="00D75A49"/>
    <w:rsid w:val="00D774A2"/>
    <w:rsid w:val="00D80F71"/>
    <w:rsid w:val="00D823E3"/>
    <w:rsid w:val="00D82F6F"/>
    <w:rsid w:val="00D83279"/>
    <w:rsid w:val="00D835D7"/>
    <w:rsid w:val="00D83DCA"/>
    <w:rsid w:val="00D84504"/>
    <w:rsid w:val="00D85A8E"/>
    <w:rsid w:val="00D87616"/>
    <w:rsid w:val="00D90891"/>
    <w:rsid w:val="00D90924"/>
    <w:rsid w:val="00D90B67"/>
    <w:rsid w:val="00D91EF6"/>
    <w:rsid w:val="00D960CF"/>
    <w:rsid w:val="00D9688F"/>
    <w:rsid w:val="00D96DC7"/>
    <w:rsid w:val="00DA066C"/>
    <w:rsid w:val="00DA1EFB"/>
    <w:rsid w:val="00DA37F5"/>
    <w:rsid w:val="00DA52D5"/>
    <w:rsid w:val="00DA69CC"/>
    <w:rsid w:val="00DA7985"/>
    <w:rsid w:val="00DB04E9"/>
    <w:rsid w:val="00DB054E"/>
    <w:rsid w:val="00DB1130"/>
    <w:rsid w:val="00DB3CFE"/>
    <w:rsid w:val="00DB5667"/>
    <w:rsid w:val="00DB59D5"/>
    <w:rsid w:val="00DB5FC9"/>
    <w:rsid w:val="00DB62A5"/>
    <w:rsid w:val="00DB6313"/>
    <w:rsid w:val="00DB7606"/>
    <w:rsid w:val="00DC0EDC"/>
    <w:rsid w:val="00DC17CC"/>
    <w:rsid w:val="00DC1D62"/>
    <w:rsid w:val="00DC3595"/>
    <w:rsid w:val="00DC606E"/>
    <w:rsid w:val="00DC77CB"/>
    <w:rsid w:val="00DC7C04"/>
    <w:rsid w:val="00DD0638"/>
    <w:rsid w:val="00DD099B"/>
    <w:rsid w:val="00DD0AC7"/>
    <w:rsid w:val="00DD14E2"/>
    <w:rsid w:val="00DD2A32"/>
    <w:rsid w:val="00DD2C11"/>
    <w:rsid w:val="00DD33EB"/>
    <w:rsid w:val="00DD3C9C"/>
    <w:rsid w:val="00DD4549"/>
    <w:rsid w:val="00DD5ADC"/>
    <w:rsid w:val="00DE0019"/>
    <w:rsid w:val="00DE005F"/>
    <w:rsid w:val="00DE0504"/>
    <w:rsid w:val="00DE0CC3"/>
    <w:rsid w:val="00DE1527"/>
    <w:rsid w:val="00DE2F76"/>
    <w:rsid w:val="00DE500E"/>
    <w:rsid w:val="00DE6EC8"/>
    <w:rsid w:val="00DE7772"/>
    <w:rsid w:val="00DE7792"/>
    <w:rsid w:val="00DF1B43"/>
    <w:rsid w:val="00DF38DF"/>
    <w:rsid w:val="00DF54CB"/>
    <w:rsid w:val="00DF608E"/>
    <w:rsid w:val="00DF6C46"/>
    <w:rsid w:val="00DF7BC3"/>
    <w:rsid w:val="00DF7FF5"/>
    <w:rsid w:val="00E00CFE"/>
    <w:rsid w:val="00E01696"/>
    <w:rsid w:val="00E01C82"/>
    <w:rsid w:val="00E039B3"/>
    <w:rsid w:val="00E03A9C"/>
    <w:rsid w:val="00E0523D"/>
    <w:rsid w:val="00E05424"/>
    <w:rsid w:val="00E05847"/>
    <w:rsid w:val="00E0643B"/>
    <w:rsid w:val="00E06968"/>
    <w:rsid w:val="00E07DE5"/>
    <w:rsid w:val="00E1031D"/>
    <w:rsid w:val="00E103A6"/>
    <w:rsid w:val="00E113DB"/>
    <w:rsid w:val="00E1216F"/>
    <w:rsid w:val="00E14999"/>
    <w:rsid w:val="00E14B52"/>
    <w:rsid w:val="00E16172"/>
    <w:rsid w:val="00E16E31"/>
    <w:rsid w:val="00E170BB"/>
    <w:rsid w:val="00E17996"/>
    <w:rsid w:val="00E2035D"/>
    <w:rsid w:val="00E2086A"/>
    <w:rsid w:val="00E21A4B"/>
    <w:rsid w:val="00E21BAA"/>
    <w:rsid w:val="00E270E9"/>
    <w:rsid w:val="00E27ED6"/>
    <w:rsid w:val="00E31C38"/>
    <w:rsid w:val="00E324C4"/>
    <w:rsid w:val="00E33E63"/>
    <w:rsid w:val="00E35597"/>
    <w:rsid w:val="00E35E2E"/>
    <w:rsid w:val="00E35F4D"/>
    <w:rsid w:val="00E367EA"/>
    <w:rsid w:val="00E371DE"/>
    <w:rsid w:val="00E37449"/>
    <w:rsid w:val="00E3779A"/>
    <w:rsid w:val="00E4038D"/>
    <w:rsid w:val="00E40EC8"/>
    <w:rsid w:val="00E41CF7"/>
    <w:rsid w:val="00E43288"/>
    <w:rsid w:val="00E448CF"/>
    <w:rsid w:val="00E45602"/>
    <w:rsid w:val="00E45C5E"/>
    <w:rsid w:val="00E4739A"/>
    <w:rsid w:val="00E4774F"/>
    <w:rsid w:val="00E47EB6"/>
    <w:rsid w:val="00E51A11"/>
    <w:rsid w:val="00E524F6"/>
    <w:rsid w:val="00E52628"/>
    <w:rsid w:val="00E52CE0"/>
    <w:rsid w:val="00E531F0"/>
    <w:rsid w:val="00E53D2D"/>
    <w:rsid w:val="00E54CC7"/>
    <w:rsid w:val="00E54D1F"/>
    <w:rsid w:val="00E56350"/>
    <w:rsid w:val="00E56440"/>
    <w:rsid w:val="00E611D3"/>
    <w:rsid w:val="00E61830"/>
    <w:rsid w:val="00E625BC"/>
    <w:rsid w:val="00E62BDB"/>
    <w:rsid w:val="00E62E37"/>
    <w:rsid w:val="00E6312F"/>
    <w:rsid w:val="00E63A5F"/>
    <w:rsid w:val="00E652FF"/>
    <w:rsid w:val="00E66AAC"/>
    <w:rsid w:val="00E66FBF"/>
    <w:rsid w:val="00E679AE"/>
    <w:rsid w:val="00E67B92"/>
    <w:rsid w:val="00E67BC6"/>
    <w:rsid w:val="00E70994"/>
    <w:rsid w:val="00E716C5"/>
    <w:rsid w:val="00E72950"/>
    <w:rsid w:val="00E72BBA"/>
    <w:rsid w:val="00E73977"/>
    <w:rsid w:val="00E73C98"/>
    <w:rsid w:val="00E75659"/>
    <w:rsid w:val="00E7582B"/>
    <w:rsid w:val="00E75AFE"/>
    <w:rsid w:val="00E75FC9"/>
    <w:rsid w:val="00E76250"/>
    <w:rsid w:val="00E81AD9"/>
    <w:rsid w:val="00E826DC"/>
    <w:rsid w:val="00E85016"/>
    <w:rsid w:val="00E85E43"/>
    <w:rsid w:val="00E86091"/>
    <w:rsid w:val="00E90C8A"/>
    <w:rsid w:val="00E91B61"/>
    <w:rsid w:val="00E91C4C"/>
    <w:rsid w:val="00E923FC"/>
    <w:rsid w:val="00E94198"/>
    <w:rsid w:val="00E953E4"/>
    <w:rsid w:val="00E95795"/>
    <w:rsid w:val="00E96498"/>
    <w:rsid w:val="00E96876"/>
    <w:rsid w:val="00E97049"/>
    <w:rsid w:val="00E9739C"/>
    <w:rsid w:val="00E97E03"/>
    <w:rsid w:val="00EA0197"/>
    <w:rsid w:val="00EA07D7"/>
    <w:rsid w:val="00EA09D0"/>
    <w:rsid w:val="00EA2955"/>
    <w:rsid w:val="00EA39B4"/>
    <w:rsid w:val="00EA3E9C"/>
    <w:rsid w:val="00EA633B"/>
    <w:rsid w:val="00EA678A"/>
    <w:rsid w:val="00EA7E46"/>
    <w:rsid w:val="00EB0406"/>
    <w:rsid w:val="00EB1F5F"/>
    <w:rsid w:val="00EB229C"/>
    <w:rsid w:val="00EB24DF"/>
    <w:rsid w:val="00EB3568"/>
    <w:rsid w:val="00EB4109"/>
    <w:rsid w:val="00EB46CD"/>
    <w:rsid w:val="00EB46D0"/>
    <w:rsid w:val="00EB4A79"/>
    <w:rsid w:val="00EB6D7C"/>
    <w:rsid w:val="00EB70B0"/>
    <w:rsid w:val="00EB787B"/>
    <w:rsid w:val="00EC096B"/>
    <w:rsid w:val="00EC3E11"/>
    <w:rsid w:val="00EC40E2"/>
    <w:rsid w:val="00EC5175"/>
    <w:rsid w:val="00EC520C"/>
    <w:rsid w:val="00EC53C8"/>
    <w:rsid w:val="00EC5DAD"/>
    <w:rsid w:val="00EC68F7"/>
    <w:rsid w:val="00EC6A28"/>
    <w:rsid w:val="00EC6AB4"/>
    <w:rsid w:val="00EC6D8E"/>
    <w:rsid w:val="00EC7A85"/>
    <w:rsid w:val="00ED1D4F"/>
    <w:rsid w:val="00ED2A06"/>
    <w:rsid w:val="00ED6CD1"/>
    <w:rsid w:val="00ED6FDA"/>
    <w:rsid w:val="00EE05BE"/>
    <w:rsid w:val="00EE154F"/>
    <w:rsid w:val="00EE44E3"/>
    <w:rsid w:val="00EE5BE7"/>
    <w:rsid w:val="00EE608A"/>
    <w:rsid w:val="00EE62E9"/>
    <w:rsid w:val="00EE68B4"/>
    <w:rsid w:val="00EE7C7C"/>
    <w:rsid w:val="00EF0B4E"/>
    <w:rsid w:val="00EF0C4F"/>
    <w:rsid w:val="00EF134A"/>
    <w:rsid w:val="00EF2662"/>
    <w:rsid w:val="00EF4170"/>
    <w:rsid w:val="00EF4AA9"/>
    <w:rsid w:val="00F00EC0"/>
    <w:rsid w:val="00F01823"/>
    <w:rsid w:val="00F02ACD"/>
    <w:rsid w:val="00F04BAC"/>
    <w:rsid w:val="00F054F9"/>
    <w:rsid w:val="00F058FC"/>
    <w:rsid w:val="00F06146"/>
    <w:rsid w:val="00F10268"/>
    <w:rsid w:val="00F11543"/>
    <w:rsid w:val="00F11B49"/>
    <w:rsid w:val="00F11DCB"/>
    <w:rsid w:val="00F11E47"/>
    <w:rsid w:val="00F1287E"/>
    <w:rsid w:val="00F128BD"/>
    <w:rsid w:val="00F12A42"/>
    <w:rsid w:val="00F13C3A"/>
    <w:rsid w:val="00F13CA1"/>
    <w:rsid w:val="00F144B5"/>
    <w:rsid w:val="00F15E7F"/>
    <w:rsid w:val="00F1610B"/>
    <w:rsid w:val="00F17865"/>
    <w:rsid w:val="00F20041"/>
    <w:rsid w:val="00F21A00"/>
    <w:rsid w:val="00F2284F"/>
    <w:rsid w:val="00F25F84"/>
    <w:rsid w:val="00F31436"/>
    <w:rsid w:val="00F31B04"/>
    <w:rsid w:val="00F31EE0"/>
    <w:rsid w:val="00F33057"/>
    <w:rsid w:val="00F3365D"/>
    <w:rsid w:val="00F33E53"/>
    <w:rsid w:val="00F356FA"/>
    <w:rsid w:val="00F3681B"/>
    <w:rsid w:val="00F370D5"/>
    <w:rsid w:val="00F37E61"/>
    <w:rsid w:val="00F40105"/>
    <w:rsid w:val="00F40C93"/>
    <w:rsid w:val="00F414DA"/>
    <w:rsid w:val="00F41648"/>
    <w:rsid w:val="00F41D32"/>
    <w:rsid w:val="00F42242"/>
    <w:rsid w:val="00F429CA"/>
    <w:rsid w:val="00F43161"/>
    <w:rsid w:val="00F45A23"/>
    <w:rsid w:val="00F47D63"/>
    <w:rsid w:val="00F504A1"/>
    <w:rsid w:val="00F50582"/>
    <w:rsid w:val="00F50A0F"/>
    <w:rsid w:val="00F51194"/>
    <w:rsid w:val="00F513F5"/>
    <w:rsid w:val="00F52A80"/>
    <w:rsid w:val="00F54BBA"/>
    <w:rsid w:val="00F56289"/>
    <w:rsid w:val="00F61029"/>
    <w:rsid w:val="00F61500"/>
    <w:rsid w:val="00F62B4E"/>
    <w:rsid w:val="00F633B1"/>
    <w:rsid w:val="00F63EE7"/>
    <w:rsid w:val="00F64CC5"/>
    <w:rsid w:val="00F64DDB"/>
    <w:rsid w:val="00F66112"/>
    <w:rsid w:val="00F66280"/>
    <w:rsid w:val="00F67AA0"/>
    <w:rsid w:val="00F67BBC"/>
    <w:rsid w:val="00F71592"/>
    <w:rsid w:val="00F72143"/>
    <w:rsid w:val="00F75827"/>
    <w:rsid w:val="00F76632"/>
    <w:rsid w:val="00F76E3A"/>
    <w:rsid w:val="00F808DE"/>
    <w:rsid w:val="00F81F82"/>
    <w:rsid w:val="00F8273F"/>
    <w:rsid w:val="00F82C08"/>
    <w:rsid w:val="00F838F6"/>
    <w:rsid w:val="00F8390C"/>
    <w:rsid w:val="00F8495F"/>
    <w:rsid w:val="00F84CAB"/>
    <w:rsid w:val="00F862AC"/>
    <w:rsid w:val="00F868EC"/>
    <w:rsid w:val="00F877F6"/>
    <w:rsid w:val="00F877FA"/>
    <w:rsid w:val="00F902F1"/>
    <w:rsid w:val="00F91CC0"/>
    <w:rsid w:val="00F927DA"/>
    <w:rsid w:val="00F92900"/>
    <w:rsid w:val="00F9504F"/>
    <w:rsid w:val="00F953CF"/>
    <w:rsid w:val="00F958D4"/>
    <w:rsid w:val="00F959A3"/>
    <w:rsid w:val="00F9739F"/>
    <w:rsid w:val="00FA15BE"/>
    <w:rsid w:val="00FA25E6"/>
    <w:rsid w:val="00FA2AAB"/>
    <w:rsid w:val="00FA41E4"/>
    <w:rsid w:val="00FA7170"/>
    <w:rsid w:val="00FA72E4"/>
    <w:rsid w:val="00FA7A24"/>
    <w:rsid w:val="00FB0230"/>
    <w:rsid w:val="00FB1483"/>
    <w:rsid w:val="00FB14A8"/>
    <w:rsid w:val="00FB1A6D"/>
    <w:rsid w:val="00FB5F75"/>
    <w:rsid w:val="00FC07CC"/>
    <w:rsid w:val="00FC0D0A"/>
    <w:rsid w:val="00FC1508"/>
    <w:rsid w:val="00FC2B96"/>
    <w:rsid w:val="00FC34E0"/>
    <w:rsid w:val="00FC645E"/>
    <w:rsid w:val="00FC69F1"/>
    <w:rsid w:val="00FD05CC"/>
    <w:rsid w:val="00FD1124"/>
    <w:rsid w:val="00FD2350"/>
    <w:rsid w:val="00FD52E9"/>
    <w:rsid w:val="00FD6ACC"/>
    <w:rsid w:val="00FE19F4"/>
    <w:rsid w:val="00FE2D70"/>
    <w:rsid w:val="00FE36F9"/>
    <w:rsid w:val="00FE3F24"/>
    <w:rsid w:val="00FE4F08"/>
    <w:rsid w:val="00FE6ECB"/>
    <w:rsid w:val="00FE729B"/>
    <w:rsid w:val="00FE7596"/>
    <w:rsid w:val="00FE7D6B"/>
    <w:rsid w:val="00FF35FA"/>
    <w:rsid w:val="00FF4921"/>
    <w:rsid w:val="00FF4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3432"/>
  </w:style>
  <w:style w:type="paragraph" w:styleId="Heading1">
    <w:name w:val="heading 1"/>
    <w:basedOn w:val="Basedettulo"/>
    <w:next w:val="BodyText"/>
    <w:qFormat/>
    <w:rsid w:val="00CF3432"/>
    <w:pPr>
      <w:outlineLvl w:val="0"/>
    </w:pPr>
  </w:style>
  <w:style w:type="paragraph" w:styleId="Heading2">
    <w:name w:val="heading 2"/>
    <w:basedOn w:val="Basedettulo"/>
    <w:next w:val="BodyText"/>
    <w:qFormat/>
    <w:rsid w:val="00CF3432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F3432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F3432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F3432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F3432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F3432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F3432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F3432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F3432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F3432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F3432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F3432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F3432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F3432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F3432"/>
    <w:pPr>
      <w:keepNext/>
    </w:pPr>
  </w:style>
  <w:style w:type="paragraph" w:styleId="Caption">
    <w:name w:val="caption"/>
    <w:basedOn w:val="Figura"/>
    <w:next w:val="BodyText"/>
    <w:qFormat/>
    <w:rsid w:val="00CF3432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F3432"/>
    <w:pPr>
      <w:keepNext/>
      <w:spacing w:line="240" w:lineRule="auto"/>
    </w:pPr>
  </w:style>
  <w:style w:type="paragraph" w:styleId="Date">
    <w:name w:val="Date"/>
    <w:basedOn w:val="BodyText"/>
    <w:semiHidden/>
    <w:rsid w:val="00CF3432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F3432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F3432"/>
  </w:style>
  <w:style w:type="paragraph" w:customStyle="1" w:styleId="Basedecabealho">
    <w:name w:val="Base de cabeçalho"/>
    <w:basedOn w:val="Normal"/>
    <w:rsid w:val="00CF3432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F3432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F3432"/>
  </w:style>
  <w:style w:type="character" w:customStyle="1" w:styleId="nfaseprincipal">
    <w:name w:val="Ênfase principal"/>
    <w:rsid w:val="00CF3432"/>
    <w:rPr>
      <w:b/>
      <w:i/>
    </w:rPr>
  </w:style>
  <w:style w:type="paragraph" w:styleId="ListBullet">
    <w:name w:val="List Bullet"/>
    <w:basedOn w:val="List"/>
    <w:semiHidden/>
    <w:rsid w:val="00CF3432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F3432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F3432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F3432"/>
    <w:rPr>
      <w:b/>
    </w:rPr>
  </w:style>
  <w:style w:type="paragraph" w:customStyle="1" w:styleId="Endereoremetente">
    <w:name w:val="Endereço remetente"/>
    <w:basedOn w:val="Endereo"/>
    <w:rsid w:val="00CF3432"/>
  </w:style>
  <w:style w:type="paragraph" w:customStyle="1" w:styleId="Endereo">
    <w:name w:val="Endereço"/>
    <w:basedOn w:val="BodyText"/>
    <w:rsid w:val="00CF3432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F3432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F3432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F3432"/>
    <w:rPr>
      <w:vertAlign w:val="superscript"/>
    </w:rPr>
  </w:style>
  <w:style w:type="paragraph" w:customStyle="1" w:styleId="Empresa">
    <w:name w:val="Empresa"/>
    <w:basedOn w:val="BodyText"/>
    <w:rsid w:val="00CF3432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F3432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F3432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F3432"/>
    <w:pPr>
      <w:spacing w:before="120"/>
    </w:pPr>
  </w:style>
  <w:style w:type="paragraph" w:customStyle="1" w:styleId="ltimacitao">
    <w:name w:val="Última citação"/>
    <w:basedOn w:val="Quote"/>
    <w:next w:val="BodyText"/>
    <w:rsid w:val="00CF3432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F3432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F3432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F3432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F3432"/>
    <w:pPr>
      <w:spacing w:after="240"/>
    </w:pPr>
  </w:style>
  <w:style w:type="character" w:styleId="FootnoteReference">
    <w:name w:val="footnote reference"/>
    <w:semiHidden/>
    <w:rsid w:val="00CF3432"/>
    <w:rPr>
      <w:vertAlign w:val="superscript"/>
    </w:rPr>
  </w:style>
  <w:style w:type="paragraph" w:styleId="FootnoteText">
    <w:name w:val="footnote text"/>
    <w:basedOn w:val="Basenotaderodap"/>
    <w:semiHidden/>
    <w:rsid w:val="00CF3432"/>
    <w:pPr>
      <w:spacing w:after="120"/>
    </w:pPr>
  </w:style>
  <w:style w:type="paragraph" w:customStyle="1" w:styleId="Primeiralista">
    <w:name w:val="Primeira lista"/>
    <w:basedOn w:val="List"/>
    <w:next w:val="List"/>
    <w:rsid w:val="00CF3432"/>
    <w:pPr>
      <w:spacing w:before="80"/>
    </w:pPr>
  </w:style>
  <w:style w:type="paragraph" w:customStyle="1" w:styleId="ltimalista">
    <w:name w:val="Última lista"/>
    <w:basedOn w:val="List"/>
    <w:next w:val="BodyText"/>
    <w:rsid w:val="00CF3432"/>
    <w:pPr>
      <w:spacing w:after="240"/>
    </w:pPr>
  </w:style>
  <w:style w:type="paragraph" w:styleId="ListContinue">
    <w:name w:val="List Continue"/>
    <w:basedOn w:val="List"/>
    <w:semiHidden/>
    <w:rsid w:val="00CF3432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F3432"/>
    <w:pPr>
      <w:ind w:left="2160"/>
    </w:pPr>
  </w:style>
  <w:style w:type="paragraph" w:styleId="ListNumber4">
    <w:name w:val="List Number 4"/>
    <w:basedOn w:val="ListNumber"/>
    <w:semiHidden/>
    <w:rsid w:val="00CF3432"/>
    <w:pPr>
      <w:ind w:left="1800"/>
    </w:pPr>
  </w:style>
  <w:style w:type="paragraph" w:styleId="ListNumber3">
    <w:name w:val="List Number 3"/>
    <w:basedOn w:val="ListNumber"/>
    <w:semiHidden/>
    <w:rsid w:val="00CF3432"/>
    <w:pPr>
      <w:ind w:left="1440"/>
    </w:pPr>
  </w:style>
  <w:style w:type="paragraph" w:styleId="ListNumber2">
    <w:name w:val="List Number 2"/>
    <w:basedOn w:val="ListNumber"/>
    <w:semiHidden/>
    <w:rsid w:val="00CF3432"/>
    <w:pPr>
      <w:ind w:left="1080"/>
    </w:pPr>
  </w:style>
  <w:style w:type="paragraph" w:styleId="ListBullet5">
    <w:name w:val="List Bullet 5"/>
    <w:basedOn w:val="ListBullet"/>
    <w:semiHidden/>
    <w:rsid w:val="00CF3432"/>
    <w:pPr>
      <w:ind w:left="2160"/>
    </w:pPr>
  </w:style>
  <w:style w:type="paragraph" w:styleId="ListBullet4">
    <w:name w:val="List Bullet 4"/>
    <w:basedOn w:val="ListBullet"/>
    <w:semiHidden/>
    <w:rsid w:val="00CF3432"/>
    <w:pPr>
      <w:ind w:left="1800"/>
    </w:pPr>
  </w:style>
  <w:style w:type="paragraph" w:styleId="ListBullet3">
    <w:name w:val="List Bullet 3"/>
    <w:basedOn w:val="ListBullet"/>
    <w:semiHidden/>
    <w:rsid w:val="00CF3432"/>
    <w:pPr>
      <w:ind w:left="1440"/>
    </w:pPr>
  </w:style>
  <w:style w:type="paragraph" w:styleId="ListBullet2">
    <w:name w:val="List Bullet 2"/>
    <w:basedOn w:val="ListBullet"/>
    <w:semiHidden/>
    <w:rsid w:val="00CF3432"/>
    <w:pPr>
      <w:ind w:left="1080"/>
    </w:pPr>
  </w:style>
  <w:style w:type="paragraph" w:styleId="List5">
    <w:name w:val="List 5"/>
    <w:basedOn w:val="List"/>
    <w:semiHidden/>
    <w:rsid w:val="00CF3432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F3432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F3432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F3432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F3432"/>
    <w:pPr>
      <w:ind w:left="360"/>
    </w:pPr>
  </w:style>
  <w:style w:type="character" w:styleId="EndnoteReference">
    <w:name w:val="endnote reference"/>
    <w:semiHidden/>
    <w:rsid w:val="00CF3432"/>
    <w:rPr>
      <w:vertAlign w:val="superscript"/>
    </w:rPr>
  </w:style>
  <w:style w:type="paragraph" w:styleId="EndnoteText">
    <w:name w:val="endnote text"/>
    <w:basedOn w:val="Basenotaderodap"/>
    <w:semiHidden/>
    <w:rsid w:val="00CF3432"/>
    <w:pPr>
      <w:spacing w:after="120"/>
    </w:pPr>
  </w:style>
  <w:style w:type="character" w:styleId="Emphasis">
    <w:name w:val="Emphasis"/>
    <w:qFormat/>
    <w:rsid w:val="00CF3432"/>
    <w:rPr>
      <w:i/>
    </w:rPr>
  </w:style>
  <w:style w:type="character" w:styleId="CommentReference">
    <w:name w:val="annotation reference"/>
    <w:semiHidden/>
    <w:rsid w:val="00CF3432"/>
    <w:rPr>
      <w:sz w:val="16"/>
    </w:rPr>
  </w:style>
  <w:style w:type="paragraph" w:styleId="Subtitle">
    <w:name w:val="Subtitle"/>
    <w:basedOn w:val="Title"/>
    <w:next w:val="BodyText"/>
    <w:qFormat/>
    <w:rsid w:val="00CF3432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F3432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F3432"/>
    <w:pPr>
      <w:ind w:left="1080"/>
    </w:pPr>
  </w:style>
  <w:style w:type="paragraph" w:styleId="ListContinue3">
    <w:name w:val="List Continue 3"/>
    <w:basedOn w:val="ListContinue"/>
    <w:semiHidden/>
    <w:rsid w:val="00CF3432"/>
    <w:pPr>
      <w:ind w:left="1440"/>
    </w:pPr>
  </w:style>
  <w:style w:type="paragraph" w:styleId="ListContinue4">
    <w:name w:val="List Continue 4"/>
    <w:basedOn w:val="ListContinue"/>
    <w:semiHidden/>
    <w:rsid w:val="00CF3432"/>
    <w:pPr>
      <w:ind w:left="1800"/>
    </w:pPr>
  </w:style>
  <w:style w:type="paragraph" w:styleId="ListContinue5">
    <w:name w:val="List Continue 5"/>
    <w:basedOn w:val="ListContinue"/>
    <w:semiHidden/>
    <w:rsid w:val="00CF3432"/>
    <w:pPr>
      <w:ind w:left="2160"/>
    </w:pPr>
  </w:style>
  <w:style w:type="paragraph" w:styleId="BodyTextIndent2">
    <w:name w:val="Body Text Indent 2"/>
    <w:basedOn w:val="Normal"/>
    <w:semiHidden/>
    <w:rsid w:val="00CF3432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F3432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CF3432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5066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3432"/>
  </w:style>
  <w:style w:type="paragraph" w:styleId="Heading1">
    <w:name w:val="heading 1"/>
    <w:basedOn w:val="Basedettulo"/>
    <w:next w:val="BodyText"/>
    <w:qFormat/>
    <w:rsid w:val="00CF3432"/>
    <w:pPr>
      <w:outlineLvl w:val="0"/>
    </w:pPr>
  </w:style>
  <w:style w:type="paragraph" w:styleId="Heading2">
    <w:name w:val="heading 2"/>
    <w:basedOn w:val="Basedettulo"/>
    <w:next w:val="BodyText"/>
    <w:qFormat/>
    <w:rsid w:val="00CF3432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F3432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F3432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F3432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F3432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F3432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F3432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F3432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F3432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F3432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F3432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F3432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F3432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F3432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F3432"/>
    <w:pPr>
      <w:keepNext/>
    </w:pPr>
  </w:style>
  <w:style w:type="paragraph" w:styleId="Caption">
    <w:name w:val="caption"/>
    <w:basedOn w:val="Figura"/>
    <w:next w:val="BodyText"/>
    <w:qFormat/>
    <w:rsid w:val="00CF3432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F3432"/>
    <w:pPr>
      <w:keepNext/>
      <w:spacing w:line="240" w:lineRule="auto"/>
    </w:pPr>
  </w:style>
  <w:style w:type="paragraph" w:styleId="Date">
    <w:name w:val="Date"/>
    <w:basedOn w:val="BodyText"/>
    <w:semiHidden/>
    <w:rsid w:val="00CF3432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F3432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F3432"/>
  </w:style>
  <w:style w:type="paragraph" w:customStyle="1" w:styleId="Basedecabealho">
    <w:name w:val="Base de cabeçalho"/>
    <w:basedOn w:val="Normal"/>
    <w:rsid w:val="00CF3432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F3432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F3432"/>
  </w:style>
  <w:style w:type="character" w:customStyle="1" w:styleId="nfaseprincipal">
    <w:name w:val="Ênfase principal"/>
    <w:rsid w:val="00CF3432"/>
    <w:rPr>
      <w:b/>
      <w:i/>
    </w:rPr>
  </w:style>
  <w:style w:type="paragraph" w:styleId="ListBullet">
    <w:name w:val="List Bullet"/>
    <w:basedOn w:val="List"/>
    <w:semiHidden/>
    <w:rsid w:val="00CF3432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F3432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F3432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F3432"/>
    <w:rPr>
      <w:b/>
    </w:rPr>
  </w:style>
  <w:style w:type="paragraph" w:customStyle="1" w:styleId="Endereoremetente">
    <w:name w:val="Endereço remetente"/>
    <w:basedOn w:val="Endereo"/>
    <w:rsid w:val="00CF3432"/>
  </w:style>
  <w:style w:type="paragraph" w:customStyle="1" w:styleId="Endereo">
    <w:name w:val="Endereço"/>
    <w:basedOn w:val="BodyText"/>
    <w:rsid w:val="00CF3432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F3432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F3432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F3432"/>
    <w:rPr>
      <w:vertAlign w:val="superscript"/>
    </w:rPr>
  </w:style>
  <w:style w:type="paragraph" w:customStyle="1" w:styleId="Empresa">
    <w:name w:val="Empresa"/>
    <w:basedOn w:val="BodyText"/>
    <w:rsid w:val="00CF3432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F3432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F3432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F3432"/>
    <w:pPr>
      <w:spacing w:before="120"/>
    </w:pPr>
  </w:style>
  <w:style w:type="paragraph" w:customStyle="1" w:styleId="ltimacitao">
    <w:name w:val="Última citação"/>
    <w:basedOn w:val="Quote"/>
    <w:next w:val="BodyText"/>
    <w:rsid w:val="00CF3432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F3432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F3432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F3432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F3432"/>
    <w:pPr>
      <w:spacing w:after="240"/>
    </w:pPr>
  </w:style>
  <w:style w:type="character" w:styleId="FootnoteReference">
    <w:name w:val="footnote reference"/>
    <w:semiHidden/>
    <w:rsid w:val="00CF3432"/>
    <w:rPr>
      <w:vertAlign w:val="superscript"/>
    </w:rPr>
  </w:style>
  <w:style w:type="paragraph" w:styleId="FootnoteText">
    <w:name w:val="footnote text"/>
    <w:basedOn w:val="Basenotaderodap"/>
    <w:semiHidden/>
    <w:rsid w:val="00CF3432"/>
    <w:pPr>
      <w:spacing w:after="120"/>
    </w:pPr>
  </w:style>
  <w:style w:type="paragraph" w:customStyle="1" w:styleId="Primeiralista">
    <w:name w:val="Primeira lista"/>
    <w:basedOn w:val="List"/>
    <w:next w:val="List"/>
    <w:rsid w:val="00CF3432"/>
    <w:pPr>
      <w:spacing w:before="80"/>
    </w:pPr>
  </w:style>
  <w:style w:type="paragraph" w:customStyle="1" w:styleId="ltimalista">
    <w:name w:val="Última lista"/>
    <w:basedOn w:val="List"/>
    <w:next w:val="BodyText"/>
    <w:rsid w:val="00CF3432"/>
    <w:pPr>
      <w:spacing w:after="240"/>
    </w:pPr>
  </w:style>
  <w:style w:type="paragraph" w:styleId="ListContinue">
    <w:name w:val="List Continue"/>
    <w:basedOn w:val="List"/>
    <w:semiHidden/>
    <w:rsid w:val="00CF3432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F3432"/>
    <w:pPr>
      <w:ind w:left="2160"/>
    </w:pPr>
  </w:style>
  <w:style w:type="paragraph" w:styleId="ListNumber4">
    <w:name w:val="List Number 4"/>
    <w:basedOn w:val="ListNumber"/>
    <w:semiHidden/>
    <w:rsid w:val="00CF3432"/>
    <w:pPr>
      <w:ind w:left="1800"/>
    </w:pPr>
  </w:style>
  <w:style w:type="paragraph" w:styleId="ListNumber3">
    <w:name w:val="List Number 3"/>
    <w:basedOn w:val="ListNumber"/>
    <w:semiHidden/>
    <w:rsid w:val="00CF3432"/>
    <w:pPr>
      <w:ind w:left="1440"/>
    </w:pPr>
  </w:style>
  <w:style w:type="paragraph" w:styleId="ListNumber2">
    <w:name w:val="List Number 2"/>
    <w:basedOn w:val="ListNumber"/>
    <w:semiHidden/>
    <w:rsid w:val="00CF3432"/>
    <w:pPr>
      <w:ind w:left="1080"/>
    </w:pPr>
  </w:style>
  <w:style w:type="paragraph" w:styleId="ListBullet5">
    <w:name w:val="List Bullet 5"/>
    <w:basedOn w:val="ListBullet"/>
    <w:semiHidden/>
    <w:rsid w:val="00CF3432"/>
    <w:pPr>
      <w:ind w:left="2160"/>
    </w:pPr>
  </w:style>
  <w:style w:type="paragraph" w:styleId="ListBullet4">
    <w:name w:val="List Bullet 4"/>
    <w:basedOn w:val="ListBullet"/>
    <w:semiHidden/>
    <w:rsid w:val="00CF3432"/>
    <w:pPr>
      <w:ind w:left="1800"/>
    </w:pPr>
  </w:style>
  <w:style w:type="paragraph" w:styleId="ListBullet3">
    <w:name w:val="List Bullet 3"/>
    <w:basedOn w:val="ListBullet"/>
    <w:semiHidden/>
    <w:rsid w:val="00CF3432"/>
    <w:pPr>
      <w:ind w:left="1440"/>
    </w:pPr>
  </w:style>
  <w:style w:type="paragraph" w:styleId="ListBullet2">
    <w:name w:val="List Bullet 2"/>
    <w:basedOn w:val="ListBullet"/>
    <w:semiHidden/>
    <w:rsid w:val="00CF3432"/>
    <w:pPr>
      <w:ind w:left="1080"/>
    </w:pPr>
  </w:style>
  <w:style w:type="paragraph" w:styleId="List5">
    <w:name w:val="List 5"/>
    <w:basedOn w:val="List"/>
    <w:semiHidden/>
    <w:rsid w:val="00CF3432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F3432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F3432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F3432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F3432"/>
    <w:pPr>
      <w:ind w:left="360"/>
    </w:pPr>
  </w:style>
  <w:style w:type="character" w:styleId="EndnoteReference">
    <w:name w:val="endnote reference"/>
    <w:semiHidden/>
    <w:rsid w:val="00CF3432"/>
    <w:rPr>
      <w:vertAlign w:val="superscript"/>
    </w:rPr>
  </w:style>
  <w:style w:type="paragraph" w:styleId="EndnoteText">
    <w:name w:val="endnote text"/>
    <w:basedOn w:val="Basenotaderodap"/>
    <w:semiHidden/>
    <w:rsid w:val="00CF3432"/>
    <w:pPr>
      <w:spacing w:after="120"/>
    </w:pPr>
  </w:style>
  <w:style w:type="character" w:styleId="Emphasis">
    <w:name w:val="Emphasis"/>
    <w:qFormat/>
    <w:rsid w:val="00CF3432"/>
    <w:rPr>
      <w:i/>
    </w:rPr>
  </w:style>
  <w:style w:type="character" w:styleId="CommentReference">
    <w:name w:val="annotation reference"/>
    <w:semiHidden/>
    <w:rsid w:val="00CF3432"/>
    <w:rPr>
      <w:sz w:val="16"/>
    </w:rPr>
  </w:style>
  <w:style w:type="paragraph" w:styleId="Subtitle">
    <w:name w:val="Subtitle"/>
    <w:basedOn w:val="Title"/>
    <w:next w:val="BodyText"/>
    <w:qFormat/>
    <w:rsid w:val="00CF3432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F3432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F3432"/>
    <w:pPr>
      <w:ind w:left="1080"/>
    </w:pPr>
  </w:style>
  <w:style w:type="paragraph" w:styleId="ListContinue3">
    <w:name w:val="List Continue 3"/>
    <w:basedOn w:val="ListContinue"/>
    <w:semiHidden/>
    <w:rsid w:val="00CF3432"/>
    <w:pPr>
      <w:ind w:left="1440"/>
    </w:pPr>
  </w:style>
  <w:style w:type="paragraph" w:styleId="ListContinue4">
    <w:name w:val="List Continue 4"/>
    <w:basedOn w:val="ListContinue"/>
    <w:semiHidden/>
    <w:rsid w:val="00CF3432"/>
    <w:pPr>
      <w:ind w:left="1800"/>
    </w:pPr>
  </w:style>
  <w:style w:type="paragraph" w:styleId="ListContinue5">
    <w:name w:val="List Continue 5"/>
    <w:basedOn w:val="ListContinue"/>
    <w:semiHidden/>
    <w:rsid w:val="00CF3432"/>
    <w:pPr>
      <w:ind w:left="2160"/>
    </w:pPr>
  </w:style>
  <w:style w:type="paragraph" w:styleId="BodyTextIndent2">
    <w:name w:val="Body Text Indent 2"/>
    <w:basedOn w:val="Normal"/>
    <w:semiHidden/>
    <w:rsid w:val="00CF3432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F3432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CF3432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5066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379</TotalTime>
  <Pages>1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487</cp:revision>
  <cp:lastPrinted>2011-05-26T22:38:00Z</cp:lastPrinted>
  <dcterms:created xsi:type="dcterms:W3CDTF">2018-07-11T13:56:00Z</dcterms:created>
  <dcterms:modified xsi:type="dcterms:W3CDTF">2022-08-24T20:55:00Z</dcterms:modified>
</cp:coreProperties>
</file>