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240B2" w:rsidRPr="00F240B2">
        <w:rPr>
          <w:sz w:val="22"/>
        </w:rPr>
        <w:t>Carlos de Siqueira Campos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60825">
        <w:rPr>
          <w:sz w:val="22"/>
        </w:rPr>
        <w:t>8</w:t>
      </w:r>
      <w:r w:rsidR="00F240B2">
        <w:rPr>
          <w:sz w:val="22"/>
        </w:rPr>
        <w:t>3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240B2">
        <w:rPr>
          <w:sz w:val="22"/>
        </w:rPr>
        <w:t>DCL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60825">
        <w:rPr>
          <w:sz w:val="22"/>
        </w:rPr>
        <w:t>24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6082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05F00">
        <w:t>11.8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05F00">
        <w:t>56.1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60825">
        <w:rPr>
          <w:noProof/>
          <w:sz w:val="24"/>
        </w:rPr>
        <w:t>24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07D" w:rsidRDefault="0081007D">
      <w:r>
        <w:separator/>
      </w:r>
    </w:p>
  </w:endnote>
  <w:endnote w:type="continuationSeparator" w:id="0">
    <w:p w:rsidR="0081007D" w:rsidRDefault="00810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1007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07D" w:rsidRDefault="0081007D">
      <w:r>
        <w:separator/>
      </w:r>
    </w:p>
  </w:footnote>
  <w:footnote w:type="continuationSeparator" w:id="0">
    <w:p w:rsidR="0081007D" w:rsidRDefault="008100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51776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4403</cp:revision>
  <cp:lastPrinted>2022-03-24T14:28:00Z</cp:lastPrinted>
  <dcterms:created xsi:type="dcterms:W3CDTF">2016-03-08T22:06:00Z</dcterms:created>
  <dcterms:modified xsi:type="dcterms:W3CDTF">2022-08-24T15:04:00Z</dcterms:modified>
</cp:coreProperties>
</file>