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60825" w:rsidRPr="00960825">
        <w:rPr>
          <w:sz w:val="22"/>
        </w:rPr>
        <w:t>Luisa Vaz Marques Barbachan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60825">
        <w:rPr>
          <w:sz w:val="22"/>
        </w:rPr>
        <w:t>8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E19C0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60825">
        <w:rPr>
          <w:sz w:val="22"/>
        </w:rPr>
        <w:t>24</w:t>
      </w:r>
      <w:r w:rsidRPr="005F536B">
        <w:rPr>
          <w:sz w:val="22"/>
        </w:rPr>
        <w:t xml:space="preserve"> ago.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6082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05F00">
        <w:t>11.8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05F00">
        <w:t>56.1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60825">
        <w:rPr>
          <w:noProof/>
          <w:sz w:val="24"/>
        </w:rPr>
        <w:t>24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BE6" w:rsidRDefault="00C76BE6">
      <w:r>
        <w:separator/>
      </w:r>
    </w:p>
  </w:endnote>
  <w:endnote w:type="continuationSeparator" w:id="0">
    <w:p w:rsidR="00C76BE6" w:rsidRDefault="00C76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76BE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BE6" w:rsidRDefault="00C76BE6">
      <w:r>
        <w:separator/>
      </w:r>
    </w:p>
  </w:footnote>
  <w:footnote w:type="continuationSeparator" w:id="0">
    <w:p w:rsidR="00C76BE6" w:rsidRDefault="00C76B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BE6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51776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4402</cp:revision>
  <cp:lastPrinted>2022-03-24T14:28:00Z</cp:lastPrinted>
  <dcterms:created xsi:type="dcterms:W3CDTF">2016-03-08T22:06:00Z</dcterms:created>
  <dcterms:modified xsi:type="dcterms:W3CDTF">2022-08-24T14:56:00Z</dcterms:modified>
</cp:coreProperties>
</file>