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54089" w:rsidRPr="00654089">
        <w:rPr>
          <w:sz w:val="22"/>
        </w:rPr>
        <w:t>Ivam Silva Rocha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54089">
        <w:rPr>
          <w:sz w:val="22"/>
        </w:rPr>
        <w:t>58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54089">
        <w:rPr>
          <w:sz w:val="22"/>
        </w:rPr>
        <w:t>Tontura/Deficit cognitivo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6ED9">
        <w:rPr>
          <w:sz w:val="22"/>
        </w:rPr>
        <w:t>2</w:t>
      </w:r>
      <w:r w:rsidR="00654089">
        <w:rPr>
          <w:sz w:val="22"/>
        </w:rPr>
        <w:t>3</w:t>
      </w:r>
      <w:bookmarkStart w:id="0" w:name="_GoBack"/>
      <w:bookmarkEnd w:id="0"/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16ED9">
        <w:t>10.9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16ED9">
        <w:t>38.5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4089">
        <w:rPr>
          <w:noProof/>
          <w:sz w:val="24"/>
        </w:rPr>
        <w:t>23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FCF" w:rsidRDefault="003C6FCF">
      <w:r>
        <w:separator/>
      </w:r>
    </w:p>
  </w:endnote>
  <w:endnote w:type="continuationSeparator" w:id="0">
    <w:p w:rsidR="003C6FCF" w:rsidRDefault="003C6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C6F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FCF" w:rsidRDefault="003C6FCF">
      <w:r>
        <w:separator/>
      </w:r>
    </w:p>
  </w:footnote>
  <w:footnote w:type="continuationSeparator" w:id="0">
    <w:p w:rsidR="003C6FCF" w:rsidRDefault="003C6F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6FCF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51628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4399</cp:revision>
  <cp:lastPrinted>2022-03-24T14:28:00Z</cp:lastPrinted>
  <dcterms:created xsi:type="dcterms:W3CDTF">2016-03-08T22:06:00Z</dcterms:created>
  <dcterms:modified xsi:type="dcterms:W3CDTF">2022-08-23T13:14:00Z</dcterms:modified>
</cp:coreProperties>
</file>