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4285E" w:rsidRPr="0054285E">
        <w:rPr>
          <w:sz w:val="22"/>
        </w:rPr>
        <w:t>Adriana Eva Gomes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4285E">
        <w:rPr>
          <w:sz w:val="22"/>
        </w:rPr>
        <w:t>44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4285E">
        <w:rPr>
          <w:sz w:val="22"/>
        </w:rPr>
        <w:t>Insonia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D16ED9">
        <w:rPr>
          <w:sz w:val="22"/>
        </w:rPr>
        <w:t>22</w:t>
      </w:r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1318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16ED9">
        <w:t>10.9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16ED9">
        <w:t>38.5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16ED9">
        <w:rPr>
          <w:noProof/>
          <w:sz w:val="24"/>
        </w:rPr>
        <w:t>22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94A" w:rsidRDefault="0078194A">
      <w:r>
        <w:separator/>
      </w:r>
    </w:p>
  </w:endnote>
  <w:endnote w:type="continuationSeparator" w:id="0">
    <w:p w:rsidR="0078194A" w:rsidRDefault="00781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8194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94A" w:rsidRDefault="0078194A">
      <w:r>
        <w:separator/>
      </w:r>
    </w:p>
  </w:footnote>
  <w:footnote w:type="continuationSeparator" w:id="0">
    <w:p w:rsidR="0078194A" w:rsidRDefault="007819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51628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4398</cp:revision>
  <cp:lastPrinted>2022-03-24T14:28:00Z</cp:lastPrinted>
  <dcterms:created xsi:type="dcterms:W3CDTF">2016-03-08T22:06:00Z</dcterms:created>
  <dcterms:modified xsi:type="dcterms:W3CDTF">2022-08-22T20:44:00Z</dcterms:modified>
</cp:coreProperties>
</file>