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E22B1" w:rsidRPr="006E22B1">
        <w:rPr>
          <w:sz w:val="22"/>
        </w:rPr>
        <w:t>Jhon Kesley Procopio da Cruz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E22B1">
        <w:rPr>
          <w:sz w:val="22"/>
        </w:rPr>
        <w:t xml:space="preserve">19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E22B1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7231A1">
        <w:rPr>
          <w:sz w:val="22"/>
        </w:rPr>
        <w:t>1</w:t>
      </w:r>
      <w:r w:rsidR="0042734D">
        <w:rPr>
          <w:sz w:val="22"/>
        </w:rPr>
        <w:t>8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1318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F70">
        <w:t>11.9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F70">
        <w:t>32.4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2734D">
        <w:rPr>
          <w:noProof/>
          <w:sz w:val="24"/>
        </w:rPr>
        <w:t>18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99D" w:rsidRDefault="003F699D">
      <w:r>
        <w:separator/>
      </w:r>
    </w:p>
  </w:endnote>
  <w:endnote w:type="continuationSeparator" w:id="0">
    <w:p w:rsidR="003F699D" w:rsidRDefault="003F6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F699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99D" w:rsidRDefault="003F699D">
      <w:r>
        <w:separator/>
      </w:r>
    </w:p>
  </w:footnote>
  <w:footnote w:type="continuationSeparator" w:id="0">
    <w:p w:rsidR="003F699D" w:rsidRDefault="003F6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99D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51417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4393</cp:revision>
  <cp:lastPrinted>2022-03-24T14:28:00Z</cp:lastPrinted>
  <dcterms:created xsi:type="dcterms:W3CDTF">2016-03-08T22:06:00Z</dcterms:created>
  <dcterms:modified xsi:type="dcterms:W3CDTF">2022-08-18T14:30:00Z</dcterms:modified>
</cp:coreProperties>
</file>