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31F70" w:rsidRPr="00331F70">
        <w:rPr>
          <w:sz w:val="22"/>
        </w:rPr>
        <w:t>Cristiane da Mota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31F70">
        <w:rPr>
          <w:sz w:val="22"/>
        </w:rPr>
        <w:t>47</w:t>
      </w:r>
      <w:r w:rsidRPr="005F536B">
        <w:rPr>
          <w:sz w:val="22"/>
        </w:rPr>
        <w:t xml:space="preserve"> 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31F70">
        <w:rPr>
          <w:sz w:val="22"/>
        </w:rPr>
        <w:t>Deficit cognitivo/Tremor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E5D18">
        <w:rPr>
          <w:sz w:val="22"/>
        </w:rPr>
        <w:t>15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36FF">
        <w:rPr>
          <w:noProof/>
          <w:sz w:val="24"/>
        </w:rPr>
        <w:t>15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AFF" w:rsidRDefault="008B5AFF">
      <w:r>
        <w:separator/>
      </w:r>
    </w:p>
  </w:endnote>
  <w:endnote w:type="continuationSeparator" w:id="0">
    <w:p w:rsidR="008B5AFF" w:rsidRDefault="008B5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5AF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AFF" w:rsidRDefault="008B5AFF">
      <w:r>
        <w:separator/>
      </w:r>
    </w:p>
  </w:footnote>
  <w:footnote w:type="continuationSeparator" w:id="0">
    <w:p w:rsidR="008B5AFF" w:rsidRDefault="008B5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51415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4390</cp:revision>
  <cp:lastPrinted>2022-03-24T14:28:00Z</cp:lastPrinted>
  <dcterms:created xsi:type="dcterms:W3CDTF">2016-03-08T22:06:00Z</dcterms:created>
  <dcterms:modified xsi:type="dcterms:W3CDTF">2022-08-15T22:05:00Z</dcterms:modified>
</cp:coreProperties>
</file>