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8D5819" w:rsidRPr="008D5819" w:rsidRDefault="008D5819" w:rsidP="008D5819">
      <w:pPr>
        <w:ind w:right="-1141"/>
        <w:jc w:val="both"/>
        <w:rPr>
          <w:noProof/>
          <w:sz w:val="32"/>
        </w:rPr>
      </w:pPr>
      <w:r w:rsidRPr="008D5819">
        <w:rPr>
          <w:noProof/>
          <w:sz w:val="32"/>
        </w:rPr>
        <w:t>PACIENTE: Moara Iazlane Pacheco de Souza</w:t>
      </w:r>
    </w:p>
    <w:p w:rsidR="008D5819" w:rsidRPr="008D5819" w:rsidRDefault="008D5819" w:rsidP="008D5819">
      <w:pPr>
        <w:ind w:right="-1141"/>
        <w:jc w:val="both"/>
        <w:rPr>
          <w:noProof/>
          <w:sz w:val="32"/>
        </w:rPr>
      </w:pPr>
      <w:r w:rsidRPr="008D5819">
        <w:rPr>
          <w:noProof/>
          <w:sz w:val="32"/>
        </w:rPr>
        <w:t xml:space="preserve">IDADE: 28 anos SEXO: F                     </w:t>
      </w:r>
    </w:p>
    <w:p w:rsidR="0018552E" w:rsidRDefault="008D5819" w:rsidP="008D5819">
      <w:pPr>
        <w:ind w:right="-1141"/>
        <w:jc w:val="both"/>
        <w:rPr>
          <w:noProof/>
          <w:sz w:val="32"/>
        </w:rPr>
      </w:pPr>
      <w:r w:rsidRPr="008D5819">
        <w:rPr>
          <w:noProof/>
          <w:sz w:val="32"/>
        </w:rPr>
        <w:t>DATA DO EXAME:15 ago. 22</w:t>
      </w:r>
      <w:bookmarkStart w:id="0" w:name="_GoBack"/>
      <w:bookmarkEnd w:id="0"/>
    </w:p>
    <w:p w:rsidR="00D5723E" w:rsidRPr="00FC14E5" w:rsidRDefault="00D5723E" w:rsidP="00D5723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2D9A" w:rsidRDefault="00652D9A">
      <w:r>
        <w:separator/>
      </w:r>
    </w:p>
  </w:endnote>
  <w:endnote w:type="continuationSeparator" w:id="0">
    <w:p w:rsidR="00652D9A" w:rsidRDefault="00652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2D9A" w:rsidRDefault="00652D9A">
      <w:r>
        <w:separator/>
      </w:r>
    </w:p>
  </w:footnote>
  <w:footnote w:type="continuationSeparator" w:id="0">
    <w:p w:rsidR="00652D9A" w:rsidRDefault="00652D9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5819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011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3B2"/>
    <w:rsid w:val="00D40B31"/>
    <w:rsid w:val="00D41DBF"/>
    <w:rsid w:val="00D42091"/>
    <w:rsid w:val="00D42538"/>
    <w:rsid w:val="00D43017"/>
    <w:rsid w:val="00D43039"/>
    <w:rsid w:val="00D43CF8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1BA004-AEB4-43C7-812B-19052B4CFC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27162</TotalTime>
  <Pages>1</Pages>
  <Words>284</Words>
  <Characters>1625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1554</cp:revision>
  <cp:lastPrinted>1998-02-03T19:29:00Z</cp:lastPrinted>
  <dcterms:created xsi:type="dcterms:W3CDTF">2016-03-08T21:48:00Z</dcterms:created>
  <dcterms:modified xsi:type="dcterms:W3CDTF">2022-08-15T15:52:00Z</dcterms:modified>
</cp:coreProperties>
</file>