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  <w:t>Yuri C. Mendonca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  <w:t>15 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Indicação            Cefaleia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Data:                   12 ago.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         Dr.Claudio Oppenheimer 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  <w:bookmarkStart w:id="0" w:name="_GoBack"/>
      <w:bookmarkEnd w:id="0"/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73BF1">
        <w:t>7.6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73BF1">
        <w:t>27.1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73BF1">
        <w:rPr>
          <w:noProof/>
          <w:sz w:val="24"/>
        </w:rPr>
        <w:t>12 de agosto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0D8F" w:rsidRDefault="007B0D8F">
      <w:r>
        <w:separator/>
      </w:r>
    </w:p>
  </w:endnote>
  <w:endnote w:type="continuationSeparator" w:id="0">
    <w:p w:rsidR="007B0D8F" w:rsidRDefault="007B0D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B0D8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0D8F" w:rsidRDefault="007B0D8F">
      <w:r>
        <w:separator/>
      </w:r>
    </w:p>
  </w:footnote>
  <w:footnote w:type="continuationSeparator" w:id="0">
    <w:p w:rsidR="007B0D8F" w:rsidRDefault="007B0D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51413</TotalTime>
  <Pages>1</Pages>
  <Words>265</Words>
  <Characters>1515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4384</cp:revision>
  <cp:lastPrinted>2022-03-24T14:28:00Z</cp:lastPrinted>
  <dcterms:created xsi:type="dcterms:W3CDTF">2016-03-08T22:06:00Z</dcterms:created>
  <dcterms:modified xsi:type="dcterms:W3CDTF">2022-08-12T21:13:00Z</dcterms:modified>
</cp:coreProperties>
</file>