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161599">
        <w:t>/PETC</w:t>
      </w:r>
    </w:p>
    <w:p w:rsidR="0051093E" w:rsidRDefault="0051093E" w:rsidP="0051093E">
      <w:pPr>
        <w:rPr>
          <w:sz w:val="32"/>
        </w:rPr>
      </w:pPr>
    </w:p>
    <w:p w:rsidR="00F215EB" w:rsidRDefault="00F215EB" w:rsidP="00F215EB">
      <w:pPr>
        <w:rPr>
          <w:sz w:val="32"/>
        </w:rPr>
      </w:pPr>
    </w:p>
    <w:p w:rsidR="00BA0D67" w:rsidRPr="00BA0D67" w:rsidRDefault="00BA0D67" w:rsidP="00BA0D67">
      <w:pPr>
        <w:rPr>
          <w:sz w:val="32"/>
          <w:szCs w:val="32"/>
        </w:rPr>
      </w:pPr>
      <w:r w:rsidRPr="00BA0D67">
        <w:rPr>
          <w:sz w:val="32"/>
          <w:szCs w:val="32"/>
        </w:rPr>
        <w:t>PACIENTE: Elzi Maria Santos de Godoi</w:t>
      </w:r>
    </w:p>
    <w:p w:rsidR="00BA0D67" w:rsidRPr="00BA0D67" w:rsidRDefault="00BA0D67" w:rsidP="00BA0D67">
      <w:pPr>
        <w:rPr>
          <w:sz w:val="32"/>
          <w:szCs w:val="32"/>
        </w:rPr>
      </w:pPr>
      <w:r w:rsidRPr="00BA0D67">
        <w:rPr>
          <w:sz w:val="32"/>
          <w:szCs w:val="32"/>
        </w:rPr>
        <w:t xml:space="preserve">IDADE: 64 anos SEXO: F                     </w:t>
      </w:r>
    </w:p>
    <w:p w:rsidR="00546280" w:rsidRDefault="00BA0D67" w:rsidP="00BA0D67">
      <w:pPr>
        <w:rPr>
          <w:sz w:val="32"/>
          <w:szCs w:val="32"/>
        </w:rPr>
      </w:pPr>
      <w:r w:rsidRPr="00BA0D67">
        <w:rPr>
          <w:sz w:val="32"/>
          <w:szCs w:val="32"/>
        </w:rPr>
        <w:t>DATA DO EXAME:12 ago. 22</w:t>
      </w:r>
      <w:bookmarkStart w:id="0" w:name="_GoBack"/>
      <w:bookmarkEnd w:id="0"/>
    </w:p>
    <w:p w:rsidR="002F2BBE" w:rsidRDefault="002F2BBE" w:rsidP="002F2BB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</w:t>
      </w:r>
      <w:r w:rsidR="00A366DF">
        <w:rPr>
          <w:sz w:val="32"/>
        </w:rPr>
        <w:t xml:space="preserve"> </w:t>
      </w:r>
      <w:r w:rsidR="00A366DF" w:rsidRPr="00A366DF">
        <w:rPr>
          <w:sz w:val="32"/>
        </w:rPr>
        <w:t>prolongadas</w:t>
      </w:r>
      <w:r>
        <w:rPr>
          <w:sz w:val="32"/>
        </w:rPr>
        <w:t xml:space="preserve"> e amplitudes </w:t>
      </w:r>
      <w:r w:rsid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</w:t>
      </w:r>
      <w:r w:rsidR="00A366DF">
        <w:rPr>
          <w:sz w:val="32"/>
        </w:rPr>
        <w:t xml:space="preserve"> </w:t>
      </w:r>
      <w:r>
        <w:rPr>
          <w:sz w:val="32"/>
        </w:rPr>
        <w:t xml:space="preserve"> </w:t>
      </w:r>
      <w:r w:rsidR="00A366DF" w:rsidRPr="00A366DF">
        <w:rPr>
          <w:sz w:val="32"/>
        </w:rPr>
        <w:t xml:space="preserve">prolongadas </w:t>
      </w:r>
      <w:r>
        <w:rPr>
          <w:sz w:val="32"/>
        </w:rPr>
        <w:t xml:space="preserve">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 xml:space="preserve">Potencial evocado auditivo </w:t>
      </w:r>
      <w:r w:rsidR="00A366DF">
        <w:rPr>
          <w:sz w:val="32"/>
        </w:rPr>
        <w:t>sugestivo de comprometimento das vias</w:t>
      </w:r>
    </w:p>
    <w:p w:rsidR="00A366DF" w:rsidRDefault="007A0740" w:rsidP="0051093E">
      <w:pPr>
        <w:rPr>
          <w:sz w:val="32"/>
        </w:rPr>
      </w:pPr>
      <w:r>
        <w:rPr>
          <w:sz w:val="32"/>
        </w:rPr>
        <w:t>auditivas corticais, de predominio a esquerda.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588" w:rsidRDefault="00DC2588">
      <w:r>
        <w:separator/>
      </w:r>
    </w:p>
  </w:endnote>
  <w:endnote w:type="continuationSeparator" w:id="0">
    <w:p w:rsidR="00DC2588" w:rsidRDefault="00DC2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588" w:rsidRDefault="00DC2588">
      <w:r>
        <w:separator/>
      </w:r>
    </w:p>
  </w:footnote>
  <w:footnote w:type="continuationSeparator" w:id="0">
    <w:p w:rsidR="00DC2588" w:rsidRDefault="00DC25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28D"/>
    <w:rsid w:val="00004598"/>
    <w:rsid w:val="00005530"/>
    <w:rsid w:val="00005988"/>
    <w:rsid w:val="0001159A"/>
    <w:rsid w:val="000121FD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30E49"/>
    <w:rsid w:val="00030F50"/>
    <w:rsid w:val="00032A28"/>
    <w:rsid w:val="000342B2"/>
    <w:rsid w:val="00037021"/>
    <w:rsid w:val="000370C9"/>
    <w:rsid w:val="00040C80"/>
    <w:rsid w:val="000421FD"/>
    <w:rsid w:val="0004450E"/>
    <w:rsid w:val="00047C0A"/>
    <w:rsid w:val="00047DD4"/>
    <w:rsid w:val="000500C7"/>
    <w:rsid w:val="00050413"/>
    <w:rsid w:val="00050A02"/>
    <w:rsid w:val="00050AF6"/>
    <w:rsid w:val="00051A8F"/>
    <w:rsid w:val="000532EA"/>
    <w:rsid w:val="0005452C"/>
    <w:rsid w:val="00054CCD"/>
    <w:rsid w:val="00056AC1"/>
    <w:rsid w:val="000572E1"/>
    <w:rsid w:val="00057611"/>
    <w:rsid w:val="00057679"/>
    <w:rsid w:val="000613B4"/>
    <w:rsid w:val="0006165C"/>
    <w:rsid w:val="00062F54"/>
    <w:rsid w:val="0006328C"/>
    <w:rsid w:val="00063742"/>
    <w:rsid w:val="000642E2"/>
    <w:rsid w:val="0006562A"/>
    <w:rsid w:val="00067DCB"/>
    <w:rsid w:val="00070FD2"/>
    <w:rsid w:val="0007168A"/>
    <w:rsid w:val="000739E4"/>
    <w:rsid w:val="00073A82"/>
    <w:rsid w:val="00073C96"/>
    <w:rsid w:val="0007664F"/>
    <w:rsid w:val="00077480"/>
    <w:rsid w:val="0008100F"/>
    <w:rsid w:val="0008123A"/>
    <w:rsid w:val="0008174D"/>
    <w:rsid w:val="000822A6"/>
    <w:rsid w:val="00082739"/>
    <w:rsid w:val="00082A2C"/>
    <w:rsid w:val="00083104"/>
    <w:rsid w:val="0008326B"/>
    <w:rsid w:val="00084D99"/>
    <w:rsid w:val="0008511B"/>
    <w:rsid w:val="00085DC9"/>
    <w:rsid w:val="0008624F"/>
    <w:rsid w:val="000872B5"/>
    <w:rsid w:val="000874C5"/>
    <w:rsid w:val="0008784E"/>
    <w:rsid w:val="00090AFA"/>
    <w:rsid w:val="00090FD2"/>
    <w:rsid w:val="00092B95"/>
    <w:rsid w:val="00093361"/>
    <w:rsid w:val="000938F7"/>
    <w:rsid w:val="00095F19"/>
    <w:rsid w:val="00097F4C"/>
    <w:rsid w:val="000A03E7"/>
    <w:rsid w:val="000A062D"/>
    <w:rsid w:val="000A229B"/>
    <w:rsid w:val="000A23D3"/>
    <w:rsid w:val="000A40AF"/>
    <w:rsid w:val="000A4282"/>
    <w:rsid w:val="000A4FEC"/>
    <w:rsid w:val="000A7E65"/>
    <w:rsid w:val="000B0356"/>
    <w:rsid w:val="000B03F3"/>
    <w:rsid w:val="000B1290"/>
    <w:rsid w:val="000B13D0"/>
    <w:rsid w:val="000B2FA6"/>
    <w:rsid w:val="000B3435"/>
    <w:rsid w:val="000B6AA1"/>
    <w:rsid w:val="000B7F7E"/>
    <w:rsid w:val="000C0C80"/>
    <w:rsid w:val="000C1896"/>
    <w:rsid w:val="000C5513"/>
    <w:rsid w:val="000C6BDA"/>
    <w:rsid w:val="000D0494"/>
    <w:rsid w:val="000D04E6"/>
    <w:rsid w:val="000D19DB"/>
    <w:rsid w:val="000D2D7E"/>
    <w:rsid w:val="000D475A"/>
    <w:rsid w:val="000D484C"/>
    <w:rsid w:val="000D4C12"/>
    <w:rsid w:val="000E02FA"/>
    <w:rsid w:val="000E1F08"/>
    <w:rsid w:val="000E290E"/>
    <w:rsid w:val="000E2E5D"/>
    <w:rsid w:val="000E349F"/>
    <w:rsid w:val="000E37FD"/>
    <w:rsid w:val="000E3A78"/>
    <w:rsid w:val="000E4607"/>
    <w:rsid w:val="000E4662"/>
    <w:rsid w:val="000E5839"/>
    <w:rsid w:val="000E7791"/>
    <w:rsid w:val="000F0925"/>
    <w:rsid w:val="000F0E94"/>
    <w:rsid w:val="000F34A0"/>
    <w:rsid w:val="000F366D"/>
    <w:rsid w:val="000F3E63"/>
    <w:rsid w:val="000F4541"/>
    <w:rsid w:val="000F463F"/>
    <w:rsid w:val="000F5A17"/>
    <w:rsid w:val="000F67B4"/>
    <w:rsid w:val="00100743"/>
    <w:rsid w:val="00100848"/>
    <w:rsid w:val="00103D8C"/>
    <w:rsid w:val="001065AC"/>
    <w:rsid w:val="00106B6B"/>
    <w:rsid w:val="001115C3"/>
    <w:rsid w:val="001116D0"/>
    <w:rsid w:val="0011173A"/>
    <w:rsid w:val="0011225E"/>
    <w:rsid w:val="001124CE"/>
    <w:rsid w:val="001147CC"/>
    <w:rsid w:val="00115087"/>
    <w:rsid w:val="00116127"/>
    <w:rsid w:val="00116811"/>
    <w:rsid w:val="0011727B"/>
    <w:rsid w:val="00120182"/>
    <w:rsid w:val="0012049E"/>
    <w:rsid w:val="00121F56"/>
    <w:rsid w:val="00125C35"/>
    <w:rsid w:val="001267A7"/>
    <w:rsid w:val="00127CF2"/>
    <w:rsid w:val="001309B0"/>
    <w:rsid w:val="00131327"/>
    <w:rsid w:val="001314E7"/>
    <w:rsid w:val="00131978"/>
    <w:rsid w:val="00131DE0"/>
    <w:rsid w:val="00135BEC"/>
    <w:rsid w:val="001417F5"/>
    <w:rsid w:val="00141F21"/>
    <w:rsid w:val="00143CBB"/>
    <w:rsid w:val="001442CA"/>
    <w:rsid w:val="001447AC"/>
    <w:rsid w:val="0014510C"/>
    <w:rsid w:val="001455F6"/>
    <w:rsid w:val="00145D6C"/>
    <w:rsid w:val="00150D0A"/>
    <w:rsid w:val="00151938"/>
    <w:rsid w:val="001523DE"/>
    <w:rsid w:val="00152866"/>
    <w:rsid w:val="00152F2A"/>
    <w:rsid w:val="00154FFA"/>
    <w:rsid w:val="0015634D"/>
    <w:rsid w:val="00160BD6"/>
    <w:rsid w:val="00161599"/>
    <w:rsid w:val="0016168B"/>
    <w:rsid w:val="00161E0E"/>
    <w:rsid w:val="00162E4C"/>
    <w:rsid w:val="001638D5"/>
    <w:rsid w:val="00164B6F"/>
    <w:rsid w:val="00166A60"/>
    <w:rsid w:val="00167003"/>
    <w:rsid w:val="001701D7"/>
    <w:rsid w:val="0017041B"/>
    <w:rsid w:val="00170723"/>
    <w:rsid w:val="00171069"/>
    <w:rsid w:val="00171F88"/>
    <w:rsid w:val="001722EB"/>
    <w:rsid w:val="00173B68"/>
    <w:rsid w:val="00174F8D"/>
    <w:rsid w:val="001760DB"/>
    <w:rsid w:val="00176457"/>
    <w:rsid w:val="00177F19"/>
    <w:rsid w:val="00180605"/>
    <w:rsid w:val="00184195"/>
    <w:rsid w:val="001851B2"/>
    <w:rsid w:val="00186561"/>
    <w:rsid w:val="0019017E"/>
    <w:rsid w:val="001901BB"/>
    <w:rsid w:val="00190E9D"/>
    <w:rsid w:val="00196A1A"/>
    <w:rsid w:val="00196E16"/>
    <w:rsid w:val="001A093C"/>
    <w:rsid w:val="001A19FC"/>
    <w:rsid w:val="001A262F"/>
    <w:rsid w:val="001A269E"/>
    <w:rsid w:val="001A2CC0"/>
    <w:rsid w:val="001A4424"/>
    <w:rsid w:val="001A5684"/>
    <w:rsid w:val="001A57E1"/>
    <w:rsid w:val="001A7109"/>
    <w:rsid w:val="001B1B31"/>
    <w:rsid w:val="001B4901"/>
    <w:rsid w:val="001B6AC5"/>
    <w:rsid w:val="001B7635"/>
    <w:rsid w:val="001C408B"/>
    <w:rsid w:val="001C49BE"/>
    <w:rsid w:val="001C5C46"/>
    <w:rsid w:val="001C601D"/>
    <w:rsid w:val="001C6567"/>
    <w:rsid w:val="001C6D43"/>
    <w:rsid w:val="001D1136"/>
    <w:rsid w:val="001D16CF"/>
    <w:rsid w:val="001D1E97"/>
    <w:rsid w:val="001D2F5F"/>
    <w:rsid w:val="001D46AF"/>
    <w:rsid w:val="001D4FD7"/>
    <w:rsid w:val="001E1E16"/>
    <w:rsid w:val="001E368C"/>
    <w:rsid w:val="001E602A"/>
    <w:rsid w:val="001F02C1"/>
    <w:rsid w:val="001F53EE"/>
    <w:rsid w:val="001F5BD1"/>
    <w:rsid w:val="001F7470"/>
    <w:rsid w:val="001F7AAA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13A1"/>
    <w:rsid w:val="00222010"/>
    <w:rsid w:val="002235A2"/>
    <w:rsid w:val="0022444A"/>
    <w:rsid w:val="002245A9"/>
    <w:rsid w:val="0022526A"/>
    <w:rsid w:val="00225BC3"/>
    <w:rsid w:val="0022606C"/>
    <w:rsid w:val="002265DA"/>
    <w:rsid w:val="00227354"/>
    <w:rsid w:val="00227ED8"/>
    <w:rsid w:val="00231287"/>
    <w:rsid w:val="00234717"/>
    <w:rsid w:val="00236C39"/>
    <w:rsid w:val="00237A3A"/>
    <w:rsid w:val="0024005A"/>
    <w:rsid w:val="0024294F"/>
    <w:rsid w:val="0024464E"/>
    <w:rsid w:val="00244C75"/>
    <w:rsid w:val="002474E0"/>
    <w:rsid w:val="0024773E"/>
    <w:rsid w:val="00247C1D"/>
    <w:rsid w:val="00251315"/>
    <w:rsid w:val="002528B0"/>
    <w:rsid w:val="00253C5D"/>
    <w:rsid w:val="0025456A"/>
    <w:rsid w:val="00256BA6"/>
    <w:rsid w:val="002576B6"/>
    <w:rsid w:val="00261377"/>
    <w:rsid w:val="002618C0"/>
    <w:rsid w:val="00263331"/>
    <w:rsid w:val="00264B64"/>
    <w:rsid w:val="00264E40"/>
    <w:rsid w:val="00265A13"/>
    <w:rsid w:val="00266462"/>
    <w:rsid w:val="00271954"/>
    <w:rsid w:val="00271AA9"/>
    <w:rsid w:val="002739C3"/>
    <w:rsid w:val="00273B4D"/>
    <w:rsid w:val="0027442F"/>
    <w:rsid w:val="00275B2B"/>
    <w:rsid w:val="002777C0"/>
    <w:rsid w:val="002805B4"/>
    <w:rsid w:val="002806EC"/>
    <w:rsid w:val="00282F5D"/>
    <w:rsid w:val="00283005"/>
    <w:rsid w:val="00283719"/>
    <w:rsid w:val="00283B94"/>
    <w:rsid w:val="00284588"/>
    <w:rsid w:val="00285252"/>
    <w:rsid w:val="00285DC4"/>
    <w:rsid w:val="002900A4"/>
    <w:rsid w:val="00291197"/>
    <w:rsid w:val="00293701"/>
    <w:rsid w:val="0029480F"/>
    <w:rsid w:val="00296796"/>
    <w:rsid w:val="00296A28"/>
    <w:rsid w:val="002A036B"/>
    <w:rsid w:val="002A1486"/>
    <w:rsid w:val="002A1B45"/>
    <w:rsid w:val="002A1C65"/>
    <w:rsid w:val="002A3A98"/>
    <w:rsid w:val="002A6EB7"/>
    <w:rsid w:val="002B0D11"/>
    <w:rsid w:val="002B12E5"/>
    <w:rsid w:val="002B1D9B"/>
    <w:rsid w:val="002B2C27"/>
    <w:rsid w:val="002B2D69"/>
    <w:rsid w:val="002B4899"/>
    <w:rsid w:val="002B4F06"/>
    <w:rsid w:val="002B56F8"/>
    <w:rsid w:val="002B62C7"/>
    <w:rsid w:val="002B6992"/>
    <w:rsid w:val="002B7AA4"/>
    <w:rsid w:val="002B7C8C"/>
    <w:rsid w:val="002C0B38"/>
    <w:rsid w:val="002C1F09"/>
    <w:rsid w:val="002C215C"/>
    <w:rsid w:val="002C2D4D"/>
    <w:rsid w:val="002C339C"/>
    <w:rsid w:val="002C4E09"/>
    <w:rsid w:val="002C4FF0"/>
    <w:rsid w:val="002C539E"/>
    <w:rsid w:val="002C60D5"/>
    <w:rsid w:val="002C6DB8"/>
    <w:rsid w:val="002D460A"/>
    <w:rsid w:val="002E2E0A"/>
    <w:rsid w:val="002E2EA6"/>
    <w:rsid w:val="002E47B1"/>
    <w:rsid w:val="002E6549"/>
    <w:rsid w:val="002E6AF4"/>
    <w:rsid w:val="002E7991"/>
    <w:rsid w:val="002E7A21"/>
    <w:rsid w:val="002F08D0"/>
    <w:rsid w:val="002F10FB"/>
    <w:rsid w:val="002F156C"/>
    <w:rsid w:val="002F1C5A"/>
    <w:rsid w:val="002F2890"/>
    <w:rsid w:val="002F2BBE"/>
    <w:rsid w:val="002F3383"/>
    <w:rsid w:val="002F6258"/>
    <w:rsid w:val="002F6A49"/>
    <w:rsid w:val="002F714D"/>
    <w:rsid w:val="0030257D"/>
    <w:rsid w:val="003040B9"/>
    <w:rsid w:val="003043A1"/>
    <w:rsid w:val="003051F7"/>
    <w:rsid w:val="003053C3"/>
    <w:rsid w:val="003076B7"/>
    <w:rsid w:val="00310B23"/>
    <w:rsid w:val="0031105F"/>
    <w:rsid w:val="003123AC"/>
    <w:rsid w:val="00315D3A"/>
    <w:rsid w:val="003165C9"/>
    <w:rsid w:val="00320A26"/>
    <w:rsid w:val="00321CB5"/>
    <w:rsid w:val="00322D8C"/>
    <w:rsid w:val="003231AA"/>
    <w:rsid w:val="00323EB8"/>
    <w:rsid w:val="00326648"/>
    <w:rsid w:val="003268BA"/>
    <w:rsid w:val="00327702"/>
    <w:rsid w:val="00330531"/>
    <w:rsid w:val="003306F0"/>
    <w:rsid w:val="00332AA6"/>
    <w:rsid w:val="00336BB9"/>
    <w:rsid w:val="00337DFF"/>
    <w:rsid w:val="003413B3"/>
    <w:rsid w:val="003428B3"/>
    <w:rsid w:val="00342A3F"/>
    <w:rsid w:val="00342A80"/>
    <w:rsid w:val="00343043"/>
    <w:rsid w:val="00344132"/>
    <w:rsid w:val="003444BA"/>
    <w:rsid w:val="0034527C"/>
    <w:rsid w:val="003458FD"/>
    <w:rsid w:val="003460AE"/>
    <w:rsid w:val="003460CD"/>
    <w:rsid w:val="003462ED"/>
    <w:rsid w:val="003464D4"/>
    <w:rsid w:val="0035123F"/>
    <w:rsid w:val="00351314"/>
    <w:rsid w:val="00354281"/>
    <w:rsid w:val="00355E48"/>
    <w:rsid w:val="00356227"/>
    <w:rsid w:val="003568E6"/>
    <w:rsid w:val="00356A6D"/>
    <w:rsid w:val="003575A9"/>
    <w:rsid w:val="0035772C"/>
    <w:rsid w:val="0036136A"/>
    <w:rsid w:val="00363D22"/>
    <w:rsid w:val="003641F2"/>
    <w:rsid w:val="00364BAE"/>
    <w:rsid w:val="00365DC9"/>
    <w:rsid w:val="0036710D"/>
    <w:rsid w:val="00367710"/>
    <w:rsid w:val="003724B8"/>
    <w:rsid w:val="003725D3"/>
    <w:rsid w:val="00372EB2"/>
    <w:rsid w:val="00373150"/>
    <w:rsid w:val="0037370A"/>
    <w:rsid w:val="0037379E"/>
    <w:rsid w:val="0037434B"/>
    <w:rsid w:val="0037498C"/>
    <w:rsid w:val="003749CB"/>
    <w:rsid w:val="00374B27"/>
    <w:rsid w:val="00374BB3"/>
    <w:rsid w:val="00374CFE"/>
    <w:rsid w:val="00374E1E"/>
    <w:rsid w:val="003750C3"/>
    <w:rsid w:val="003753FC"/>
    <w:rsid w:val="003775D8"/>
    <w:rsid w:val="00380937"/>
    <w:rsid w:val="003816BB"/>
    <w:rsid w:val="00381C86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440D"/>
    <w:rsid w:val="00394475"/>
    <w:rsid w:val="00394E06"/>
    <w:rsid w:val="0039640F"/>
    <w:rsid w:val="00397D7D"/>
    <w:rsid w:val="003A16CB"/>
    <w:rsid w:val="003A1736"/>
    <w:rsid w:val="003A3C9E"/>
    <w:rsid w:val="003A3E68"/>
    <w:rsid w:val="003A4516"/>
    <w:rsid w:val="003A72F4"/>
    <w:rsid w:val="003B1A9D"/>
    <w:rsid w:val="003B2B89"/>
    <w:rsid w:val="003B5791"/>
    <w:rsid w:val="003B5D4F"/>
    <w:rsid w:val="003B5E73"/>
    <w:rsid w:val="003B65A2"/>
    <w:rsid w:val="003B7B2D"/>
    <w:rsid w:val="003C03A9"/>
    <w:rsid w:val="003C1924"/>
    <w:rsid w:val="003C3805"/>
    <w:rsid w:val="003C7E07"/>
    <w:rsid w:val="003D0616"/>
    <w:rsid w:val="003D1A91"/>
    <w:rsid w:val="003D1D2C"/>
    <w:rsid w:val="003D36FE"/>
    <w:rsid w:val="003D3787"/>
    <w:rsid w:val="003D3AFC"/>
    <w:rsid w:val="003D42CD"/>
    <w:rsid w:val="003D5C70"/>
    <w:rsid w:val="003D62B5"/>
    <w:rsid w:val="003D6AA5"/>
    <w:rsid w:val="003E09B0"/>
    <w:rsid w:val="003E386C"/>
    <w:rsid w:val="003E45F0"/>
    <w:rsid w:val="003E56BB"/>
    <w:rsid w:val="003E5EEF"/>
    <w:rsid w:val="003F02EA"/>
    <w:rsid w:val="003F05D7"/>
    <w:rsid w:val="003F2370"/>
    <w:rsid w:val="003F2439"/>
    <w:rsid w:val="003F44C9"/>
    <w:rsid w:val="003F5475"/>
    <w:rsid w:val="003F6D56"/>
    <w:rsid w:val="003F6ECA"/>
    <w:rsid w:val="00400524"/>
    <w:rsid w:val="004010A8"/>
    <w:rsid w:val="004013AD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5A00"/>
    <w:rsid w:val="004161D5"/>
    <w:rsid w:val="0041697A"/>
    <w:rsid w:val="00416ADC"/>
    <w:rsid w:val="0042044B"/>
    <w:rsid w:val="00420774"/>
    <w:rsid w:val="00422CF8"/>
    <w:rsid w:val="00423811"/>
    <w:rsid w:val="00423A3D"/>
    <w:rsid w:val="00425928"/>
    <w:rsid w:val="0043181B"/>
    <w:rsid w:val="00431BA2"/>
    <w:rsid w:val="0043211D"/>
    <w:rsid w:val="004327C2"/>
    <w:rsid w:val="00432AD0"/>
    <w:rsid w:val="0043362A"/>
    <w:rsid w:val="00433C5B"/>
    <w:rsid w:val="00433E31"/>
    <w:rsid w:val="004344E6"/>
    <w:rsid w:val="004351FD"/>
    <w:rsid w:val="00435277"/>
    <w:rsid w:val="004353A5"/>
    <w:rsid w:val="00436781"/>
    <w:rsid w:val="00436C31"/>
    <w:rsid w:val="00437E92"/>
    <w:rsid w:val="00440A48"/>
    <w:rsid w:val="004442DA"/>
    <w:rsid w:val="0044434D"/>
    <w:rsid w:val="00445AC9"/>
    <w:rsid w:val="00445BD1"/>
    <w:rsid w:val="004507DB"/>
    <w:rsid w:val="00450DC5"/>
    <w:rsid w:val="004520F2"/>
    <w:rsid w:val="0045332F"/>
    <w:rsid w:val="00453633"/>
    <w:rsid w:val="0045380D"/>
    <w:rsid w:val="00453930"/>
    <w:rsid w:val="00454A00"/>
    <w:rsid w:val="00454ABE"/>
    <w:rsid w:val="00455C99"/>
    <w:rsid w:val="00456A6D"/>
    <w:rsid w:val="00456CC8"/>
    <w:rsid w:val="00456E30"/>
    <w:rsid w:val="0045701F"/>
    <w:rsid w:val="00457F30"/>
    <w:rsid w:val="00457FE6"/>
    <w:rsid w:val="004613E3"/>
    <w:rsid w:val="00461C8F"/>
    <w:rsid w:val="00461CE2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3C24"/>
    <w:rsid w:val="00474559"/>
    <w:rsid w:val="00475721"/>
    <w:rsid w:val="00475778"/>
    <w:rsid w:val="00475859"/>
    <w:rsid w:val="00476350"/>
    <w:rsid w:val="0048103B"/>
    <w:rsid w:val="004810DC"/>
    <w:rsid w:val="00481B25"/>
    <w:rsid w:val="00483495"/>
    <w:rsid w:val="00483772"/>
    <w:rsid w:val="00485260"/>
    <w:rsid w:val="004852A5"/>
    <w:rsid w:val="00485A32"/>
    <w:rsid w:val="004904FC"/>
    <w:rsid w:val="00490828"/>
    <w:rsid w:val="00490C9B"/>
    <w:rsid w:val="004957A5"/>
    <w:rsid w:val="00496582"/>
    <w:rsid w:val="00497B13"/>
    <w:rsid w:val="00497FDB"/>
    <w:rsid w:val="004A10B2"/>
    <w:rsid w:val="004A38DD"/>
    <w:rsid w:val="004A4DF2"/>
    <w:rsid w:val="004A5247"/>
    <w:rsid w:val="004A79C9"/>
    <w:rsid w:val="004B2494"/>
    <w:rsid w:val="004B3BEA"/>
    <w:rsid w:val="004B57C2"/>
    <w:rsid w:val="004B67C3"/>
    <w:rsid w:val="004B7204"/>
    <w:rsid w:val="004C034F"/>
    <w:rsid w:val="004C0A73"/>
    <w:rsid w:val="004C1295"/>
    <w:rsid w:val="004C1435"/>
    <w:rsid w:val="004C2685"/>
    <w:rsid w:val="004C42C1"/>
    <w:rsid w:val="004C5A53"/>
    <w:rsid w:val="004C71DD"/>
    <w:rsid w:val="004D00CA"/>
    <w:rsid w:val="004D17A4"/>
    <w:rsid w:val="004D2A3A"/>
    <w:rsid w:val="004D3436"/>
    <w:rsid w:val="004D47AF"/>
    <w:rsid w:val="004D7BC8"/>
    <w:rsid w:val="004E07A0"/>
    <w:rsid w:val="004E1944"/>
    <w:rsid w:val="004E3657"/>
    <w:rsid w:val="004E413F"/>
    <w:rsid w:val="004E5588"/>
    <w:rsid w:val="004E603A"/>
    <w:rsid w:val="004E70F9"/>
    <w:rsid w:val="004F03F5"/>
    <w:rsid w:val="004F0C5F"/>
    <w:rsid w:val="004F1083"/>
    <w:rsid w:val="004F184F"/>
    <w:rsid w:val="004F3093"/>
    <w:rsid w:val="004F4AB8"/>
    <w:rsid w:val="004F571C"/>
    <w:rsid w:val="004F6834"/>
    <w:rsid w:val="004F7AB2"/>
    <w:rsid w:val="004F7C3C"/>
    <w:rsid w:val="00500B73"/>
    <w:rsid w:val="005022FA"/>
    <w:rsid w:val="00502A53"/>
    <w:rsid w:val="00503C9B"/>
    <w:rsid w:val="00503F09"/>
    <w:rsid w:val="005074B4"/>
    <w:rsid w:val="0051093E"/>
    <w:rsid w:val="005121D9"/>
    <w:rsid w:val="00513BDF"/>
    <w:rsid w:val="00516845"/>
    <w:rsid w:val="005174C7"/>
    <w:rsid w:val="00517B25"/>
    <w:rsid w:val="005204F0"/>
    <w:rsid w:val="00521045"/>
    <w:rsid w:val="00521649"/>
    <w:rsid w:val="005226BD"/>
    <w:rsid w:val="00524754"/>
    <w:rsid w:val="00525136"/>
    <w:rsid w:val="0052626A"/>
    <w:rsid w:val="00526354"/>
    <w:rsid w:val="00526CEC"/>
    <w:rsid w:val="0052744F"/>
    <w:rsid w:val="00527A4F"/>
    <w:rsid w:val="00527DF7"/>
    <w:rsid w:val="0053308B"/>
    <w:rsid w:val="005337C5"/>
    <w:rsid w:val="005355EE"/>
    <w:rsid w:val="00535DA2"/>
    <w:rsid w:val="00536BC7"/>
    <w:rsid w:val="00537859"/>
    <w:rsid w:val="00541AB2"/>
    <w:rsid w:val="00542776"/>
    <w:rsid w:val="00543B26"/>
    <w:rsid w:val="00543C0E"/>
    <w:rsid w:val="00544E04"/>
    <w:rsid w:val="00546280"/>
    <w:rsid w:val="005471E9"/>
    <w:rsid w:val="00547800"/>
    <w:rsid w:val="005500A5"/>
    <w:rsid w:val="00550BAA"/>
    <w:rsid w:val="00551127"/>
    <w:rsid w:val="00551812"/>
    <w:rsid w:val="00553932"/>
    <w:rsid w:val="0055763A"/>
    <w:rsid w:val="00557B87"/>
    <w:rsid w:val="00561DAF"/>
    <w:rsid w:val="0056264A"/>
    <w:rsid w:val="00567153"/>
    <w:rsid w:val="0056752C"/>
    <w:rsid w:val="00567669"/>
    <w:rsid w:val="00570BC1"/>
    <w:rsid w:val="00573F6B"/>
    <w:rsid w:val="0057596C"/>
    <w:rsid w:val="00576ECE"/>
    <w:rsid w:val="00577831"/>
    <w:rsid w:val="005801FF"/>
    <w:rsid w:val="005802D9"/>
    <w:rsid w:val="00580722"/>
    <w:rsid w:val="00580884"/>
    <w:rsid w:val="005833F8"/>
    <w:rsid w:val="00584CE6"/>
    <w:rsid w:val="00585AFB"/>
    <w:rsid w:val="00585E70"/>
    <w:rsid w:val="00586DEE"/>
    <w:rsid w:val="0058715A"/>
    <w:rsid w:val="00591BB7"/>
    <w:rsid w:val="00592EDA"/>
    <w:rsid w:val="00594E34"/>
    <w:rsid w:val="005963E9"/>
    <w:rsid w:val="00596405"/>
    <w:rsid w:val="00597C32"/>
    <w:rsid w:val="005A03D0"/>
    <w:rsid w:val="005A13FB"/>
    <w:rsid w:val="005A1639"/>
    <w:rsid w:val="005A22F2"/>
    <w:rsid w:val="005A60F2"/>
    <w:rsid w:val="005A646A"/>
    <w:rsid w:val="005B1B22"/>
    <w:rsid w:val="005B1E42"/>
    <w:rsid w:val="005B1F3E"/>
    <w:rsid w:val="005B23BD"/>
    <w:rsid w:val="005B2819"/>
    <w:rsid w:val="005B5058"/>
    <w:rsid w:val="005B5E8B"/>
    <w:rsid w:val="005B7B22"/>
    <w:rsid w:val="005C18FE"/>
    <w:rsid w:val="005C2E5B"/>
    <w:rsid w:val="005C3837"/>
    <w:rsid w:val="005C4919"/>
    <w:rsid w:val="005C7773"/>
    <w:rsid w:val="005C7B16"/>
    <w:rsid w:val="005D09DF"/>
    <w:rsid w:val="005D198F"/>
    <w:rsid w:val="005D3FE0"/>
    <w:rsid w:val="005D40CE"/>
    <w:rsid w:val="005D6A95"/>
    <w:rsid w:val="005D745A"/>
    <w:rsid w:val="005E041F"/>
    <w:rsid w:val="005E08F5"/>
    <w:rsid w:val="005E1392"/>
    <w:rsid w:val="005E15C7"/>
    <w:rsid w:val="005E1D98"/>
    <w:rsid w:val="005E2722"/>
    <w:rsid w:val="005E3B1C"/>
    <w:rsid w:val="005E5D0B"/>
    <w:rsid w:val="005E6195"/>
    <w:rsid w:val="005E699F"/>
    <w:rsid w:val="005E738F"/>
    <w:rsid w:val="005F07AF"/>
    <w:rsid w:val="005F1A7E"/>
    <w:rsid w:val="005F1DBA"/>
    <w:rsid w:val="005F3758"/>
    <w:rsid w:val="005F39E2"/>
    <w:rsid w:val="005F4582"/>
    <w:rsid w:val="005F4CC5"/>
    <w:rsid w:val="005F69BF"/>
    <w:rsid w:val="005F7045"/>
    <w:rsid w:val="005F74CA"/>
    <w:rsid w:val="005F7E6F"/>
    <w:rsid w:val="006001F0"/>
    <w:rsid w:val="006048C5"/>
    <w:rsid w:val="0060557F"/>
    <w:rsid w:val="00607DF7"/>
    <w:rsid w:val="00610170"/>
    <w:rsid w:val="006108C1"/>
    <w:rsid w:val="0061489A"/>
    <w:rsid w:val="0061652E"/>
    <w:rsid w:val="006179EA"/>
    <w:rsid w:val="00620FA6"/>
    <w:rsid w:val="00621FCA"/>
    <w:rsid w:val="00622A5A"/>
    <w:rsid w:val="00623865"/>
    <w:rsid w:val="00623AA6"/>
    <w:rsid w:val="00623E43"/>
    <w:rsid w:val="006242A7"/>
    <w:rsid w:val="00625784"/>
    <w:rsid w:val="00626523"/>
    <w:rsid w:val="006269E1"/>
    <w:rsid w:val="00626D84"/>
    <w:rsid w:val="00627B3A"/>
    <w:rsid w:val="00630255"/>
    <w:rsid w:val="006302AF"/>
    <w:rsid w:val="006308B6"/>
    <w:rsid w:val="00630971"/>
    <w:rsid w:val="0063123F"/>
    <w:rsid w:val="00633130"/>
    <w:rsid w:val="0063356D"/>
    <w:rsid w:val="006342B3"/>
    <w:rsid w:val="00634F74"/>
    <w:rsid w:val="00635BD6"/>
    <w:rsid w:val="0063683D"/>
    <w:rsid w:val="00637B36"/>
    <w:rsid w:val="00640B4E"/>
    <w:rsid w:val="00640D22"/>
    <w:rsid w:val="00643AE1"/>
    <w:rsid w:val="00645519"/>
    <w:rsid w:val="00645EFE"/>
    <w:rsid w:val="006469D2"/>
    <w:rsid w:val="00647D3C"/>
    <w:rsid w:val="0065057F"/>
    <w:rsid w:val="00650B6F"/>
    <w:rsid w:val="00654A2D"/>
    <w:rsid w:val="00654CCF"/>
    <w:rsid w:val="00660DD8"/>
    <w:rsid w:val="006616A0"/>
    <w:rsid w:val="00661CF9"/>
    <w:rsid w:val="00665A55"/>
    <w:rsid w:val="00667A5F"/>
    <w:rsid w:val="006714C1"/>
    <w:rsid w:val="0067277C"/>
    <w:rsid w:val="00672D44"/>
    <w:rsid w:val="006741B4"/>
    <w:rsid w:val="00674210"/>
    <w:rsid w:val="00675A90"/>
    <w:rsid w:val="0067762D"/>
    <w:rsid w:val="00677709"/>
    <w:rsid w:val="00680180"/>
    <w:rsid w:val="0068088E"/>
    <w:rsid w:val="006838E1"/>
    <w:rsid w:val="006900E8"/>
    <w:rsid w:val="006916EA"/>
    <w:rsid w:val="00691E4D"/>
    <w:rsid w:val="00692637"/>
    <w:rsid w:val="00692F1E"/>
    <w:rsid w:val="00693230"/>
    <w:rsid w:val="0069395C"/>
    <w:rsid w:val="0069404F"/>
    <w:rsid w:val="00694680"/>
    <w:rsid w:val="00697D8D"/>
    <w:rsid w:val="00697EE5"/>
    <w:rsid w:val="006A0F02"/>
    <w:rsid w:val="006A1BCD"/>
    <w:rsid w:val="006A2848"/>
    <w:rsid w:val="006B0E43"/>
    <w:rsid w:val="006B0FAB"/>
    <w:rsid w:val="006B4153"/>
    <w:rsid w:val="006B4A0B"/>
    <w:rsid w:val="006B6BBD"/>
    <w:rsid w:val="006B78EE"/>
    <w:rsid w:val="006C55C3"/>
    <w:rsid w:val="006C5947"/>
    <w:rsid w:val="006C5CBA"/>
    <w:rsid w:val="006C70C9"/>
    <w:rsid w:val="006C7304"/>
    <w:rsid w:val="006C7D56"/>
    <w:rsid w:val="006D121D"/>
    <w:rsid w:val="006D14E5"/>
    <w:rsid w:val="006D2558"/>
    <w:rsid w:val="006D2592"/>
    <w:rsid w:val="006D263F"/>
    <w:rsid w:val="006D2C8F"/>
    <w:rsid w:val="006D67DE"/>
    <w:rsid w:val="006E0111"/>
    <w:rsid w:val="006E0F72"/>
    <w:rsid w:val="006E2388"/>
    <w:rsid w:val="006E700D"/>
    <w:rsid w:val="006F11E3"/>
    <w:rsid w:val="006F2DBF"/>
    <w:rsid w:val="006F3552"/>
    <w:rsid w:val="006F5298"/>
    <w:rsid w:val="0070009A"/>
    <w:rsid w:val="00702C13"/>
    <w:rsid w:val="00702D86"/>
    <w:rsid w:val="00704EAD"/>
    <w:rsid w:val="00704FC8"/>
    <w:rsid w:val="007050DB"/>
    <w:rsid w:val="00705160"/>
    <w:rsid w:val="007067B3"/>
    <w:rsid w:val="00707361"/>
    <w:rsid w:val="0071081D"/>
    <w:rsid w:val="00714EC5"/>
    <w:rsid w:val="00715B73"/>
    <w:rsid w:val="00716A45"/>
    <w:rsid w:val="0072143F"/>
    <w:rsid w:val="0072585E"/>
    <w:rsid w:val="007267D7"/>
    <w:rsid w:val="007270B8"/>
    <w:rsid w:val="00732689"/>
    <w:rsid w:val="0073292C"/>
    <w:rsid w:val="00736709"/>
    <w:rsid w:val="007368CD"/>
    <w:rsid w:val="00736E15"/>
    <w:rsid w:val="00737ACE"/>
    <w:rsid w:val="00740BC9"/>
    <w:rsid w:val="007413A2"/>
    <w:rsid w:val="00741518"/>
    <w:rsid w:val="0074152D"/>
    <w:rsid w:val="00741660"/>
    <w:rsid w:val="007424EC"/>
    <w:rsid w:val="00742D08"/>
    <w:rsid w:val="007437EE"/>
    <w:rsid w:val="00745BB8"/>
    <w:rsid w:val="00745BF7"/>
    <w:rsid w:val="007460DD"/>
    <w:rsid w:val="007469D8"/>
    <w:rsid w:val="0075004D"/>
    <w:rsid w:val="00750FEA"/>
    <w:rsid w:val="007513DE"/>
    <w:rsid w:val="00751CF6"/>
    <w:rsid w:val="00752965"/>
    <w:rsid w:val="00753390"/>
    <w:rsid w:val="00755675"/>
    <w:rsid w:val="007558EC"/>
    <w:rsid w:val="00755E31"/>
    <w:rsid w:val="00757130"/>
    <w:rsid w:val="007603F9"/>
    <w:rsid w:val="00761951"/>
    <w:rsid w:val="00762569"/>
    <w:rsid w:val="00762987"/>
    <w:rsid w:val="00764825"/>
    <w:rsid w:val="007661A3"/>
    <w:rsid w:val="00766C39"/>
    <w:rsid w:val="0076712D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6"/>
    <w:rsid w:val="00781B0C"/>
    <w:rsid w:val="0078269E"/>
    <w:rsid w:val="0078536F"/>
    <w:rsid w:val="00786A5B"/>
    <w:rsid w:val="007921B8"/>
    <w:rsid w:val="00792529"/>
    <w:rsid w:val="007946BC"/>
    <w:rsid w:val="00794EF6"/>
    <w:rsid w:val="00796948"/>
    <w:rsid w:val="00797936"/>
    <w:rsid w:val="007A0740"/>
    <w:rsid w:val="007A153C"/>
    <w:rsid w:val="007A1C60"/>
    <w:rsid w:val="007A2379"/>
    <w:rsid w:val="007A4FC9"/>
    <w:rsid w:val="007A66A2"/>
    <w:rsid w:val="007A67CD"/>
    <w:rsid w:val="007A76B8"/>
    <w:rsid w:val="007B1298"/>
    <w:rsid w:val="007B2020"/>
    <w:rsid w:val="007B2E73"/>
    <w:rsid w:val="007B5AC7"/>
    <w:rsid w:val="007B6D79"/>
    <w:rsid w:val="007B72DB"/>
    <w:rsid w:val="007C0E45"/>
    <w:rsid w:val="007C11C0"/>
    <w:rsid w:val="007C255C"/>
    <w:rsid w:val="007C4A4C"/>
    <w:rsid w:val="007C4F93"/>
    <w:rsid w:val="007C65A1"/>
    <w:rsid w:val="007C6B6E"/>
    <w:rsid w:val="007C7A67"/>
    <w:rsid w:val="007D0898"/>
    <w:rsid w:val="007D40B4"/>
    <w:rsid w:val="007D420B"/>
    <w:rsid w:val="007D44EE"/>
    <w:rsid w:val="007D4D90"/>
    <w:rsid w:val="007D598A"/>
    <w:rsid w:val="007D61CD"/>
    <w:rsid w:val="007D7C4D"/>
    <w:rsid w:val="007D7D26"/>
    <w:rsid w:val="007E0248"/>
    <w:rsid w:val="007E1203"/>
    <w:rsid w:val="007E1552"/>
    <w:rsid w:val="007E3971"/>
    <w:rsid w:val="007E4217"/>
    <w:rsid w:val="007E6062"/>
    <w:rsid w:val="007F21C3"/>
    <w:rsid w:val="007F4A6C"/>
    <w:rsid w:val="007F5886"/>
    <w:rsid w:val="007F6907"/>
    <w:rsid w:val="007F7A82"/>
    <w:rsid w:val="007F7E81"/>
    <w:rsid w:val="0080039D"/>
    <w:rsid w:val="00801722"/>
    <w:rsid w:val="00802188"/>
    <w:rsid w:val="008021BB"/>
    <w:rsid w:val="0080234A"/>
    <w:rsid w:val="00803612"/>
    <w:rsid w:val="0080425A"/>
    <w:rsid w:val="00804BDF"/>
    <w:rsid w:val="00804E9D"/>
    <w:rsid w:val="00810121"/>
    <w:rsid w:val="008123E9"/>
    <w:rsid w:val="00812947"/>
    <w:rsid w:val="00812BCB"/>
    <w:rsid w:val="008138A2"/>
    <w:rsid w:val="00813F42"/>
    <w:rsid w:val="00814ECB"/>
    <w:rsid w:val="00816E39"/>
    <w:rsid w:val="0081729E"/>
    <w:rsid w:val="00821BC5"/>
    <w:rsid w:val="00822553"/>
    <w:rsid w:val="008228B7"/>
    <w:rsid w:val="008237EC"/>
    <w:rsid w:val="008258BC"/>
    <w:rsid w:val="008277C3"/>
    <w:rsid w:val="00827C93"/>
    <w:rsid w:val="00827E52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2A27"/>
    <w:rsid w:val="00845FD2"/>
    <w:rsid w:val="008462BC"/>
    <w:rsid w:val="00846668"/>
    <w:rsid w:val="0084714C"/>
    <w:rsid w:val="00847351"/>
    <w:rsid w:val="008476EF"/>
    <w:rsid w:val="00851382"/>
    <w:rsid w:val="00851971"/>
    <w:rsid w:val="0085266A"/>
    <w:rsid w:val="008549ED"/>
    <w:rsid w:val="00855272"/>
    <w:rsid w:val="00855D6D"/>
    <w:rsid w:val="00856B20"/>
    <w:rsid w:val="008571A0"/>
    <w:rsid w:val="008578D0"/>
    <w:rsid w:val="0086027B"/>
    <w:rsid w:val="00860C7F"/>
    <w:rsid w:val="008630D7"/>
    <w:rsid w:val="00867398"/>
    <w:rsid w:val="008706CE"/>
    <w:rsid w:val="0087119E"/>
    <w:rsid w:val="008711F6"/>
    <w:rsid w:val="00872532"/>
    <w:rsid w:val="00872980"/>
    <w:rsid w:val="008733DF"/>
    <w:rsid w:val="00875698"/>
    <w:rsid w:val="00877EA6"/>
    <w:rsid w:val="008830F4"/>
    <w:rsid w:val="008831E9"/>
    <w:rsid w:val="00884035"/>
    <w:rsid w:val="0088437A"/>
    <w:rsid w:val="00884961"/>
    <w:rsid w:val="0088669E"/>
    <w:rsid w:val="00886787"/>
    <w:rsid w:val="00886B87"/>
    <w:rsid w:val="00886CD4"/>
    <w:rsid w:val="00890E65"/>
    <w:rsid w:val="0089219E"/>
    <w:rsid w:val="00892473"/>
    <w:rsid w:val="00893729"/>
    <w:rsid w:val="008938C5"/>
    <w:rsid w:val="00895C76"/>
    <w:rsid w:val="00896075"/>
    <w:rsid w:val="00896148"/>
    <w:rsid w:val="0089665C"/>
    <w:rsid w:val="008967BA"/>
    <w:rsid w:val="008969FA"/>
    <w:rsid w:val="00897445"/>
    <w:rsid w:val="008974AD"/>
    <w:rsid w:val="008A21AA"/>
    <w:rsid w:val="008A4D9C"/>
    <w:rsid w:val="008A5A09"/>
    <w:rsid w:val="008A5FDC"/>
    <w:rsid w:val="008A667A"/>
    <w:rsid w:val="008A6DEE"/>
    <w:rsid w:val="008A7845"/>
    <w:rsid w:val="008A79D7"/>
    <w:rsid w:val="008B3C93"/>
    <w:rsid w:val="008B4284"/>
    <w:rsid w:val="008B4929"/>
    <w:rsid w:val="008B4BD0"/>
    <w:rsid w:val="008C0123"/>
    <w:rsid w:val="008C3012"/>
    <w:rsid w:val="008C76B1"/>
    <w:rsid w:val="008D0F67"/>
    <w:rsid w:val="008D12AA"/>
    <w:rsid w:val="008D157B"/>
    <w:rsid w:val="008D36CC"/>
    <w:rsid w:val="008D4F5E"/>
    <w:rsid w:val="008D5234"/>
    <w:rsid w:val="008D54F0"/>
    <w:rsid w:val="008E145E"/>
    <w:rsid w:val="008E31F6"/>
    <w:rsid w:val="008E3918"/>
    <w:rsid w:val="008E3F58"/>
    <w:rsid w:val="008E43A1"/>
    <w:rsid w:val="008E4929"/>
    <w:rsid w:val="008E4ACF"/>
    <w:rsid w:val="008E4DC8"/>
    <w:rsid w:val="008E7635"/>
    <w:rsid w:val="008F0D70"/>
    <w:rsid w:val="008F105C"/>
    <w:rsid w:val="008F12DD"/>
    <w:rsid w:val="008F1769"/>
    <w:rsid w:val="008F1E4C"/>
    <w:rsid w:val="008F26A1"/>
    <w:rsid w:val="008F297D"/>
    <w:rsid w:val="008F374B"/>
    <w:rsid w:val="008F398E"/>
    <w:rsid w:val="008F4186"/>
    <w:rsid w:val="008F58EC"/>
    <w:rsid w:val="008F6CFF"/>
    <w:rsid w:val="008F77A8"/>
    <w:rsid w:val="008F7DC0"/>
    <w:rsid w:val="00900652"/>
    <w:rsid w:val="00901DC2"/>
    <w:rsid w:val="00901EB0"/>
    <w:rsid w:val="00910516"/>
    <w:rsid w:val="00910620"/>
    <w:rsid w:val="009126B0"/>
    <w:rsid w:val="00913C35"/>
    <w:rsid w:val="0091592B"/>
    <w:rsid w:val="00915A8F"/>
    <w:rsid w:val="009166F0"/>
    <w:rsid w:val="00917A52"/>
    <w:rsid w:val="00921613"/>
    <w:rsid w:val="00921651"/>
    <w:rsid w:val="009219FE"/>
    <w:rsid w:val="00921CA0"/>
    <w:rsid w:val="00922845"/>
    <w:rsid w:val="00923179"/>
    <w:rsid w:val="009235BA"/>
    <w:rsid w:val="0093040A"/>
    <w:rsid w:val="00930618"/>
    <w:rsid w:val="00932539"/>
    <w:rsid w:val="00933367"/>
    <w:rsid w:val="00933D65"/>
    <w:rsid w:val="00933DD4"/>
    <w:rsid w:val="00933E54"/>
    <w:rsid w:val="00934059"/>
    <w:rsid w:val="00934B15"/>
    <w:rsid w:val="009401F3"/>
    <w:rsid w:val="00942F10"/>
    <w:rsid w:val="0094439E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75C"/>
    <w:rsid w:val="0096236D"/>
    <w:rsid w:val="00964FA5"/>
    <w:rsid w:val="0096582F"/>
    <w:rsid w:val="00967BB3"/>
    <w:rsid w:val="00973FE4"/>
    <w:rsid w:val="0097400A"/>
    <w:rsid w:val="00976462"/>
    <w:rsid w:val="009775E2"/>
    <w:rsid w:val="00977A7E"/>
    <w:rsid w:val="00980268"/>
    <w:rsid w:val="0098092C"/>
    <w:rsid w:val="00981EA7"/>
    <w:rsid w:val="00983D07"/>
    <w:rsid w:val="0098523F"/>
    <w:rsid w:val="00985F73"/>
    <w:rsid w:val="0098658D"/>
    <w:rsid w:val="00987AB5"/>
    <w:rsid w:val="00987BC6"/>
    <w:rsid w:val="0099001C"/>
    <w:rsid w:val="0099409C"/>
    <w:rsid w:val="0099442B"/>
    <w:rsid w:val="009953EC"/>
    <w:rsid w:val="009A177C"/>
    <w:rsid w:val="009A2EFE"/>
    <w:rsid w:val="009A3543"/>
    <w:rsid w:val="009A4219"/>
    <w:rsid w:val="009A5278"/>
    <w:rsid w:val="009A5674"/>
    <w:rsid w:val="009A5B84"/>
    <w:rsid w:val="009A6546"/>
    <w:rsid w:val="009A6570"/>
    <w:rsid w:val="009B0801"/>
    <w:rsid w:val="009B0891"/>
    <w:rsid w:val="009B0B09"/>
    <w:rsid w:val="009B107C"/>
    <w:rsid w:val="009B1763"/>
    <w:rsid w:val="009B2DE8"/>
    <w:rsid w:val="009B471C"/>
    <w:rsid w:val="009B4BA0"/>
    <w:rsid w:val="009B5B17"/>
    <w:rsid w:val="009B76C1"/>
    <w:rsid w:val="009C139C"/>
    <w:rsid w:val="009C203B"/>
    <w:rsid w:val="009C2E0F"/>
    <w:rsid w:val="009C36F6"/>
    <w:rsid w:val="009C5345"/>
    <w:rsid w:val="009C591C"/>
    <w:rsid w:val="009C5988"/>
    <w:rsid w:val="009C60DD"/>
    <w:rsid w:val="009C6E24"/>
    <w:rsid w:val="009D02E0"/>
    <w:rsid w:val="009D139E"/>
    <w:rsid w:val="009D15A0"/>
    <w:rsid w:val="009D1E89"/>
    <w:rsid w:val="009D2BBC"/>
    <w:rsid w:val="009D3348"/>
    <w:rsid w:val="009D39EE"/>
    <w:rsid w:val="009D518D"/>
    <w:rsid w:val="009D53CE"/>
    <w:rsid w:val="009D63C0"/>
    <w:rsid w:val="009D65CF"/>
    <w:rsid w:val="009D6A08"/>
    <w:rsid w:val="009E04CA"/>
    <w:rsid w:val="009E1A2B"/>
    <w:rsid w:val="009E32F3"/>
    <w:rsid w:val="009E5581"/>
    <w:rsid w:val="009E5596"/>
    <w:rsid w:val="009E59AA"/>
    <w:rsid w:val="009E6A09"/>
    <w:rsid w:val="009E6E28"/>
    <w:rsid w:val="009E7FA1"/>
    <w:rsid w:val="009F09CC"/>
    <w:rsid w:val="009F14A9"/>
    <w:rsid w:val="009F1E8D"/>
    <w:rsid w:val="009F3595"/>
    <w:rsid w:val="009F468D"/>
    <w:rsid w:val="009F46AD"/>
    <w:rsid w:val="00A00861"/>
    <w:rsid w:val="00A009B3"/>
    <w:rsid w:val="00A00D6D"/>
    <w:rsid w:val="00A0145C"/>
    <w:rsid w:val="00A01B79"/>
    <w:rsid w:val="00A02168"/>
    <w:rsid w:val="00A02744"/>
    <w:rsid w:val="00A03CD4"/>
    <w:rsid w:val="00A06A3E"/>
    <w:rsid w:val="00A07860"/>
    <w:rsid w:val="00A07911"/>
    <w:rsid w:val="00A12AFE"/>
    <w:rsid w:val="00A13D4F"/>
    <w:rsid w:val="00A14CF6"/>
    <w:rsid w:val="00A1576E"/>
    <w:rsid w:val="00A15D9A"/>
    <w:rsid w:val="00A17B3F"/>
    <w:rsid w:val="00A17C97"/>
    <w:rsid w:val="00A21013"/>
    <w:rsid w:val="00A21E4A"/>
    <w:rsid w:val="00A227BB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30B85"/>
    <w:rsid w:val="00A31B4C"/>
    <w:rsid w:val="00A344B5"/>
    <w:rsid w:val="00A36291"/>
    <w:rsid w:val="00A366DF"/>
    <w:rsid w:val="00A3759B"/>
    <w:rsid w:val="00A425A9"/>
    <w:rsid w:val="00A42F56"/>
    <w:rsid w:val="00A43E68"/>
    <w:rsid w:val="00A447EA"/>
    <w:rsid w:val="00A4697A"/>
    <w:rsid w:val="00A50662"/>
    <w:rsid w:val="00A51142"/>
    <w:rsid w:val="00A51589"/>
    <w:rsid w:val="00A51C8B"/>
    <w:rsid w:val="00A532D8"/>
    <w:rsid w:val="00A53679"/>
    <w:rsid w:val="00A53C3E"/>
    <w:rsid w:val="00A54560"/>
    <w:rsid w:val="00A54FFB"/>
    <w:rsid w:val="00A5595B"/>
    <w:rsid w:val="00A55F01"/>
    <w:rsid w:val="00A5607E"/>
    <w:rsid w:val="00A57634"/>
    <w:rsid w:val="00A64488"/>
    <w:rsid w:val="00A65F96"/>
    <w:rsid w:val="00A6650B"/>
    <w:rsid w:val="00A66541"/>
    <w:rsid w:val="00A67119"/>
    <w:rsid w:val="00A70C4C"/>
    <w:rsid w:val="00A71922"/>
    <w:rsid w:val="00A73640"/>
    <w:rsid w:val="00A7474E"/>
    <w:rsid w:val="00A748DE"/>
    <w:rsid w:val="00A751D4"/>
    <w:rsid w:val="00A7522F"/>
    <w:rsid w:val="00A7777A"/>
    <w:rsid w:val="00A804A4"/>
    <w:rsid w:val="00A82F68"/>
    <w:rsid w:val="00A83366"/>
    <w:rsid w:val="00A833BA"/>
    <w:rsid w:val="00A85A60"/>
    <w:rsid w:val="00A86B64"/>
    <w:rsid w:val="00A87673"/>
    <w:rsid w:val="00A90916"/>
    <w:rsid w:val="00A91A97"/>
    <w:rsid w:val="00A9216F"/>
    <w:rsid w:val="00A9499E"/>
    <w:rsid w:val="00A966D2"/>
    <w:rsid w:val="00A97D3B"/>
    <w:rsid w:val="00AA04C9"/>
    <w:rsid w:val="00AA0B50"/>
    <w:rsid w:val="00AA0F9D"/>
    <w:rsid w:val="00AA14DA"/>
    <w:rsid w:val="00AA31A6"/>
    <w:rsid w:val="00AA43BF"/>
    <w:rsid w:val="00AA5EAB"/>
    <w:rsid w:val="00AA740E"/>
    <w:rsid w:val="00AB0A99"/>
    <w:rsid w:val="00AB11C5"/>
    <w:rsid w:val="00AB1B3A"/>
    <w:rsid w:val="00AB2705"/>
    <w:rsid w:val="00AB42FB"/>
    <w:rsid w:val="00AB53E0"/>
    <w:rsid w:val="00AB7A65"/>
    <w:rsid w:val="00AC117E"/>
    <w:rsid w:val="00AC1A8F"/>
    <w:rsid w:val="00AC1AE9"/>
    <w:rsid w:val="00AC301C"/>
    <w:rsid w:val="00AC351B"/>
    <w:rsid w:val="00AC38B1"/>
    <w:rsid w:val="00AC4BD0"/>
    <w:rsid w:val="00AC5754"/>
    <w:rsid w:val="00AC57A7"/>
    <w:rsid w:val="00AC7FAF"/>
    <w:rsid w:val="00AD0667"/>
    <w:rsid w:val="00AD0A05"/>
    <w:rsid w:val="00AD0BFC"/>
    <w:rsid w:val="00AD0DEB"/>
    <w:rsid w:val="00AD37A5"/>
    <w:rsid w:val="00AD501D"/>
    <w:rsid w:val="00AD54A6"/>
    <w:rsid w:val="00AD65E6"/>
    <w:rsid w:val="00AD7C91"/>
    <w:rsid w:val="00AD7F17"/>
    <w:rsid w:val="00AE02A0"/>
    <w:rsid w:val="00AE2423"/>
    <w:rsid w:val="00AE34AC"/>
    <w:rsid w:val="00AE3BE2"/>
    <w:rsid w:val="00AE55CC"/>
    <w:rsid w:val="00AF0D07"/>
    <w:rsid w:val="00AF1088"/>
    <w:rsid w:val="00AF21F1"/>
    <w:rsid w:val="00AF38B5"/>
    <w:rsid w:val="00AF711E"/>
    <w:rsid w:val="00AF751E"/>
    <w:rsid w:val="00B000C4"/>
    <w:rsid w:val="00B002EC"/>
    <w:rsid w:val="00B03257"/>
    <w:rsid w:val="00B03570"/>
    <w:rsid w:val="00B03D76"/>
    <w:rsid w:val="00B04243"/>
    <w:rsid w:val="00B05AF6"/>
    <w:rsid w:val="00B0654E"/>
    <w:rsid w:val="00B07EF5"/>
    <w:rsid w:val="00B07FED"/>
    <w:rsid w:val="00B1049D"/>
    <w:rsid w:val="00B10BBD"/>
    <w:rsid w:val="00B11087"/>
    <w:rsid w:val="00B11885"/>
    <w:rsid w:val="00B12AEB"/>
    <w:rsid w:val="00B13E17"/>
    <w:rsid w:val="00B14F30"/>
    <w:rsid w:val="00B160A8"/>
    <w:rsid w:val="00B174FD"/>
    <w:rsid w:val="00B22629"/>
    <w:rsid w:val="00B237CD"/>
    <w:rsid w:val="00B23A16"/>
    <w:rsid w:val="00B256DE"/>
    <w:rsid w:val="00B269F5"/>
    <w:rsid w:val="00B26B1A"/>
    <w:rsid w:val="00B27444"/>
    <w:rsid w:val="00B306AA"/>
    <w:rsid w:val="00B30F1D"/>
    <w:rsid w:val="00B31DDD"/>
    <w:rsid w:val="00B31F9F"/>
    <w:rsid w:val="00B33456"/>
    <w:rsid w:val="00B34C3D"/>
    <w:rsid w:val="00B35143"/>
    <w:rsid w:val="00B35835"/>
    <w:rsid w:val="00B361C1"/>
    <w:rsid w:val="00B3666B"/>
    <w:rsid w:val="00B37C9E"/>
    <w:rsid w:val="00B40856"/>
    <w:rsid w:val="00B44917"/>
    <w:rsid w:val="00B46707"/>
    <w:rsid w:val="00B50D1B"/>
    <w:rsid w:val="00B51AFE"/>
    <w:rsid w:val="00B52D47"/>
    <w:rsid w:val="00B5440A"/>
    <w:rsid w:val="00B545FF"/>
    <w:rsid w:val="00B54C70"/>
    <w:rsid w:val="00B5512A"/>
    <w:rsid w:val="00B55DA2"/>
    <w:rsid w:val="00B55F5B"/>
    <w:rsid w:val="00B56BEF"/>
    <w:rsid w:val="00B651DA"/>
    <w:rsid w:val="00B6705D"/>
    <w:rsid w:val="00B67E25"/>
    <w:rsid w:val="00B738FC"/>
    <w:rsid w:val="00B76390"/>
    <w:rsid w:val="00B7752C"/>
    <w:rsid w:val="00B77929"/>
    <w:rsid w:val="00B80BF6"/>
    <w:rsid w:val="00B80F37"/>
    <w:rsid w:val="00B82E43"/>
    <w:rsid w:val="00B852AC"/>
    <w:rsid w:val="00B85932"/>
    <w:rsid w:val="00B85D18"/>
    <w:rsid w:val="00B86BD0"/>
    <w:rsid w:val="00B9061F"/>
    <w:rsid w:val="00B94AB0"/>
    <w:rsid w:val="00BA0D67"/>
    <w:rsid w:val="00BA190A"/>
    <w:rsid w:val="00BA1DD1"/>
    <w:rsid w:val="00BA411C"/>
    <w:rsid w:val="00BA764A"/>
    <w:rsid w:val="00BA7E8B"/>
    <w:rsid w:val="00BB06F5"/>
    <w:rsid w:val="00BB098F"/>
    <w:rsid w:val="00BB10F5"/>
    <w:rsid w:val="00BB11B1"/>
    <w:rsid w:val="00BB23BC"/>
    <w:rsid w:val="00BB2642"/>
    <w:rsid w:val="00BB5B10"/>
    <w:rsid w:val="00BB62C7"/>
    <w:rsid w:val="00BB6D8C"/>
    <w:rsid w:val="00BB6EBA"/>
    <w:rsid w:val="00BB6F10"/>
    <w:rsid w:val="00BC19C8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453E"/>
    <w:rsid w:val="00BD58B0"/>
    <w:rsid w:val="00BE02D9"/>
    <w:rsid w:val="00BE2636"/>
    <w:rsid w:val="00BE5310"/>
    <w:rsid w:val="00BE7FC9"/>
    <w:rsid w:val="00BF00E9"/>
    <w:rsid w:val="00BF01D7"/>
    <w:rsid w:val="00BF08A7"/>
    <w:rsid w:val="00BF2E99"/>
    <w:rsid w:val="00BF3F48"/>
    <w:rsid w:val="00BF46F5"/>
    <w:rsid w:val="00BF47AE"/>
    <w:rsid w:val="00BF4E85"/>
    <w:rsid w:val="00BF500D"/>
    <w:rsid w:val="00BF517E"/>
    <w:rsid w:val="00BF66DA"/>
    <w:rsid w:val="00BF7875"/>
    <w:rsid w:val="00BF78E3"/>
    <w:rsid w:val="00BF7F2B"/>
    <w:rsid w:val="00C01207"/>
    <w:rsid w:val="00C02AC2"/>
    <w:rsid w:val="00C03ACD"/>
    <w:rsid w:val="00C0532C"/>
    <w:rsid w:val="00C06ABF"/>
    <w:rsid w:val="00C10693"/>
    <w:rsid w:val="00C12753"/>
    <w:rsid w:val="00C13B28"/>
    <w:rsid w:val="00C13D98"/>
    <w:rsid w:val="00C141F7"/>
    <w:rsid w:val="00C14DAC"/>
    <w:rsid w:val="00C15A3A"/>
    <w:rsid w:val="00C1728C"/>
    <w:rsid w:val="00C205B3"/>
    <w:rsid w:val="00C20C0E"/>
    <w:rsid w:val="00C20D13"/>
    <w:rsid w:val="00C21B53"/>
    <w:rsid w:val="00C2291B"/>
    <w:rsid w:val="00C22AB9"/>
    <w:rsid w:val="00C23215"/>
    <w:rsid w:val="00C23307"/>
    <w:rsid w:val="00C315CE"/>
    <w:rsid w:val="00C341D4"/>
    <w:rsid w:val="00C34A26"/>
    <w:rsid w:val="00C379E5"/>
    <w:rsid w:val="00C40048"/>
    <w:rsid w:val="00C427B6"/>
    <w:rsid w:val="00C429C9"/>
    <w:rsid w:val="00C42CD1"/>
    <w:rsid w:val="00C442DB"/>
    <w:rsid w:val="00C44553"/>
    <w:rsid w:val="00C46554"/>
    <w:rsid w:val="00C46876"/>
    <w:rsid w:val="00C51B41"/>
    <w:rsid w:val="00C5440C"/>
    <w:rsid w:val="00C56238"/>
    <w:rsid w:val="00C57170"/>
    <w:rsid w:val="00C60192"/>
    <w:rsid w:val="00C609A3"/>
    <w:rsid w:val="00C61788"/>
    <w:rsid w:val="00C64AFD"/>
    <w:rsid w:val="00C6534F"/>
    <w:rsid w:val="00C6650E"/>
    <w:rsid w:val="00C715BC"/>
    <w:rsid w:val="00C72C11"/>
    <w:rsid w:val="00C755C6"/>
    <w:rsid w:val="00C770D8"/>
    <w:rsid w:val="00C846B6"/>
    <w:rsid w:val="00C84987"/>
    <w:rsid w:val="00C84BEA"/>
    <w:rsid w:val="00C84EDD"/>
    <w:rsid w:val="00C85DCE"/>
    <w:rsid w:val="00C85FC2"/>
    <w:rsid w:val="00C86C4F"/>
    <w:rsid w:val="00C86F20"/>
    <w:rsid w:val="00C8713A"/>
    <w:rsid w:val="00C8799B"/>
    <w:rsid w:val="00C87B0F"/>
    <w:rsid w:val="00C9113E"/>
    <w:rsid w:val="00C916C1"/>
    <w:rsid w:val="00C919A7"/>
    <w:rsid w:val="00C919C0"/>
    <w:rsid w:val="00C93D90"/>
    <w:rsid w:val="00C967C7"/>
    <w:rsid w:val="00CA1086"/>
    <w:rsid w:val="00CA24FA"/>
    <w:rsid w:val="00CA3B85"/>
    <w:rsid w:val="00CA4297"/>
    <w:rsid w:val="00CA42AC"/>
    <w:rsid w:val="00CA55A9"/>
    <w:rsid w:val="00CA5B4A"/>
    <w:rsid w:val="00CB0D4F"/>
    <w:rsid w:val="00CB2913"/>
    <w:rsid w:val="00CB2AE6"/>
    <w:rsid w:val="00CB42FE"/>
    <w:rsid w:val="00CB4861"/>
    <w:rsid w:val="00CB61B7"/>
    <w:rsid w:val="00CB7DC5"/>
    <w:rsid w:val="00CC02C7"/>
    <w:rsid w:val="00CC1D8F"/>
    <w:rsid w:val="00CC30A7"/>
    <w:rsid w:val="00CC40D9"/>
    <w:rsid w:val="00CC440D"/>
    <w:rsid w:val="00CC4C77"/>
    <w:rsid w:val="00CC555B"/>
    <w:rsid w:val="00CC77DF"/>
    <w:rsid w:val="00CC7FBF"/>
    <w:rsid w:val="00CD061E"/>
    <w:rsid w:val="00CD24DB"/>
    <w:rsid w:val="00CD75AD"/>
    <w:rsid w:val="00CE03C7"/>
    <w:rsid w:val="00CE0598"/>
    <w:rsid w:val="00CE3956"/>
    <w:rsid w:val="00CE46BC"/>
    <w:rsid w:val="00CE4E85"/>
    <w:rsid w:val="00CE64E1"/>
    <w:rsid w:val="00CE7F6B"/>
    <w:rsid w:val="00CF1D21"/>
    <w:rsid w:val="00CF2460"/>
    <w:rsid w:val="00CF4EB5"/>
    <w:rsid w:val="00CF6E82"/>
    <w:rsid w:val="00D0021F"/>
    <w:rsid w:val="00D024C4"/>
    <w:rsid w:val="00D046EC"/>
    <w:rsid w:val="00D056D7"/>
    <w:rsid w:val="00D06A58"/>
    <w:rsid w:val="00D10776"/>
    <w:rsid w:val="00D11648"/>
    <w:rsid w:val="00D1233F"/>
    <w:rsid w:val="00D13583"/>
    <w:rsid w:val="00D14AD8"/>
    <w:rsid w:val="00D14F3F"/>
    <w:rsid w:val="00D21819"/>
    <w:rsid w:val="00D22DAF"/>
    <w:rsid w:val="00D23889"/>
    <w:rsid w:val="00D248F0"/>
    <w:rsid w:val="00D2516A"/>
    <w:rsid w:val="00D25999"/>
    <w:rsid w:val="00D26AE7"/>
    <w:rsid w:val="00D27019"/>
    <w:rsid w:val="00D27175"/>
    <w:rsid w:val="00D30BCF"/>
    <w:rsid w:val="00D312EC"/>
    <w:rsid w:val="00D317E2"/>
    <w:rsid w:val="00D32426"/>
    <w:rsid w:val="00D343CD"/>
    <w:rsid w:val="00D34431"/>
    <w:rsid w:val="00D3657F"/>
    <w:rsid w:val="00D36AF2"/>
    <w:rsid w:val="00D37717"/>
    <w:rsid w:val="00D37B92"/>
    <w:rsid w:val="00D432A0"/>
    <w:rsid w:val="00D459DF"/>
    <w:rsid w:val="00D4696A"/>
    <w:rsid w:val="00D46CAA"/>
    <w:rsid w:val="00D501C6"/>
    <w:rsid w:val="00D50B9C"/>
    <w:rsid w:val="00D514A5"/>
    <w:rsid w:val="00D5231A"/>
    <w:rsid w:val="00D52A5A"/>
    <w:rsid w:val="00D52E22"/>
    <w:rsid w:val="00D52E72"/>
    <w:rsid w:val="00D53514"/>
    <w:rsid w:val="00D53659"/>
    <w:rsid w:val="00D5491B"/>
    <w:rsid w:val="00D60B2A"/>
    <w:rsid w:val="00D61210"/>
    <w:rsid w:val="00D61706"/>
    <w:rsid w:val="00D6238B"/>
    <w:rsid w:val="00D64766"/>
    <w:rsid w:val="00D659AE"/>
    <w:rsid w:val="00D66B61"/>
    <w:rsid w:val="00D70B76"/>
    <w:rsid w:val="00D73934"/>
    <w:rsid w:val="00D7439E"/>
    <w:rsid w:val="00D74480"/>
    <w:rsid w:val="00D77B7B"/>
    <w:rsid w:val="00D80E06"/>
    <w:rsid w:val="00D81BFF"/>
    <w:rsid w:val="00D82F48"/>
    <w:rsid w:val="00D83A15"/>
    <w:rsid w:val="00D8464D"/>
    <w:rsid w:val="00D8661A"/>
    <w:rsid w:val="00D91D22"/>
    <w:rsid w:val="00D925C0"/>
    <w:rsid w:val="00D928F2"/>
    <w:rsid w:val="00D93E6E"/>
    <w:rsid w:val="00D94683"/>
    <w:rsid w:val="00D952B2"/>
    <w:rsid w:val="00D95ECF"/>
    <w:rsid w:val="00D97564"/>
    <w:rsid w:val="00D9795E"/>
    <w:rsid w:val="00DA16BD"/>
    <w:rsid w:val="00DA2C02"/>
    <w:rsid w:val="00DA3BF7"/>
    <w:rsid w:val="00DA3C16"/>
    <w:rsid w:val="00DA3D99"/>
    <w:rsid w:val="00DA4660"/>
    <w:rsid w:val="00DA7DD0"/>
    <w:rsid w:val="00DB0546"/>
    <w:rsid w:val="00DB12FA"/>
    <w:rsid w:val="00DB2A70"/>
    <w:rsid w:val="00DB3E58"/>
    <w:rsid w:val="00DB406C"/>
    <w:rsid w:val="00DB6C6C"/>
    <w:rsid w:val="00DB74B3"/>
    <w:rsid w:val="00DC2588"/>
    <w:rsid w:val="00DC2B6C"/>
    <w:rsid w:val="00DC6BBB"/>
    <w:rsid w:val="00DD109B"/>
    <w:rsid w:val="00DD272E"/>
    <w:rsid w:val="00DD27E1"/>
    <w:rsid w:val="00DD2FCF"/>
    <w:rsid w:val="00DD3028"/>
    <w:rsid w:val="00DD3B80"/>
    <w:rsid w:val="00DD485D"/>
    <w:rsid w:val="00DD602F"/>
    <w:rsid w:val="00DD6208"/>
    <w:rsid w:val="00DD65D2"/>
    <w:rsid w:val="00DE02D4"/>
    <w:rsid w:val="00DE2C47"/>
    <w:rsid w:val="00DE2E8E"/>
    <w:rsid w:val="00DE6190"/>
    <w:rsid w:val="00DE65CC"/>
    <w:rsid w:val="00DE78C4"/>
    <w:rsid w:val="00DF08FA"/>
    <w:rsid w:val="00DF0BFC"/>
    <w:rsid w:val="00DF1108"/>
    <w:rsid w:val="00DF4597"/>
    <w:rsid w:val="00DF5006"/>
    <w:rsid w:val="00DF6111"/>
    <w:rsid w:val="00DF62DA"/>
    <w:rsid w:val="00DF6610"/>
    <w:rsid w:val="00DF71BF"/>
    <w:rsid w:val="00DF7E99"/>
    <w:rsid w:val="00E01370"/>
    <w:rsid w:val="00E01A9B"/>
    <w:rsid w:val="00E04BBB"/>
    <w:rsid w:val="00E06B55"/>
    <w:rsid w:val="00E07224"/>
    <w:rsid w:val="00E10D07"/>
    <w:rsid w:val="00E128B3"/>
    <w:rsid w:val="00E13043"/>
    <w:rsid w:val="00E13857"/>
    <w:rsid w:val="00E13A6A"/>
    <w:rsid w:val="00E13E14"/>
    <w:rsid w:val="00E149CC"/>
    <w:rsid w:val="00E15D3A"/>
    <w:rsid w:val="00E17FE9"/>
    <w:rsid w:val="00E209A5"/>
    <w:rsid w:val="00E21E97"/>
    <w:rsid w:val="00E22A8F"/>
    <w:rsid w:val="00E240E4"/>
    <w:rsid w:val="00E259F2"/>
    <w:rsid w:val="00E27E78"/>
    <w:rsid w:val="00E30CBC"/>
    <w:rsid w:val="00E314D0"/>
    <w:rsid w:val="00E32743"/>
    <w:rsid w:val="00E34A7D"/>
    <w:rsid w:val="00E34D75"/>
    <w:rsid w:val="00E36DE3"/>
    <w:rsid w:val="00E37074"/>
    <w:rsid w:val="00E4397E"/>
    <w:rsid w:val="00E43EC2"/>
    <w:rsid w:val="00E44C93"/>
    <w:rsid w:val="00E44D0C"/>
    <w:rsid w:val="00E45637"/>
    <w:rsid w:val="00E475DE"/>
    <w:rsid w:val="00E47801"/>
    <w:rsid w:val="00E5076A"/>
    <w:rsid w:val="00E513B9"/>
    <w:rsid w:val="00E518A7"/>
    <w:rsid w:val="00E51BEE"/>
    <w:rsid w:val="00E528D9"/>
    <w:rsid w:val="00E54AF4"/>
    <w:rsid w:val="00E54CEA"/>
    <w:rsid w:val="00E568A9"/>
    <w:rsid w:val="00E56B08"/>
    <w:rsid w:val="00E57135"/>
    <w:rsid w:val="00E57FEF"/>
    <w:rsid w:val="00E6082F"/>
    <w:rsid w:val="00E6122F"/>
    <w:rsid w:val="00E636E3"/>
    <w:rsid w:val="00E6408A"/>
    <w:rsid w:val="00E65444"/>
    <w:rsid w:val="00E65DCC"/>
    <w:rsid w:val="00E65DED"/>
    <w:rsid w:val="00E70106"/>
    <w:rsid w:val="00E7099D"/>
    <w:rsid w:val="00E70A17"/>
    <w:rsid w:val="00E7471A"/>
    <w:rsid w:val="00E74CB8"/>
    <w:rsid w:val="00E76FB5"/>
    <w:rsid w:val="00E77AA9"/>
    <w:rsid w:val="00E77D8C"/>
    <w:rsid w:val="00E77F9E"/>
    <w:rsid w:val="00E8130C"/>
    <w:rsid w:val="00E81678"/>
    <w:rsid w:val="00E82EAF"/>
    <w:rsid w:val="00E83958"/>
    <w:rsid w:val="00E8404E"/>
    <w:rsid w:val="00E85068"/>
    <w:rsid w:val="00E86C11"/>
    <w:rsid w:val="00E87348"/>
    <w:rsid w:val="00E87B8B"/>
    <w:rsid w:val="00E87BB5"/>
    <w:rsid w:val="00E90809"/>
    <w:rsid w:val="00E90A4E"/>
    <w:rsid w:val="00E90C62"/>
    <w:rsid w:val="00E9331E"/>
    <w:rsid w:val="00E93826"/>
    <w:rsid w:val="00E93F23"/>
    <w:rsid w:val="00E95CAD"/>
    <w:rsid w:val="00E96333"/>
    <w:rsid w:val="00E963E5"/>
    <w:rsid w:val="00E975E9"/>
    <w:rsid w:val="00EA0D4A"/>
    <w:rsid w:val="00EA1DF6"/>
    <w:rsid w:val="00EA1E6B"/>
    <w:rsid w:val="00EA23AE"/>
    <w:rsid w:val="00EA346A"/>
    <w:rsid w:val="00EA4992"/>
    <w:rsid w:val="00EA551C"/>
    <w:rsid w:val="00EA7A67"/>
    <w:rsid w:val="00EB10D0"/>
    <w:rsid w:val="00EB2567"/>
    <w:rsid w:val="00EB2A5D"/>
    <w:rsid w:val="00EB2CFD"/>
    <w:rsid w:val="00EB2E81"/>
    <w:rsid w:val="00EB3F8F"/>
    <w:rsid w:val="00EB4F38"/>
    <w:rsid w:val="00EB6E52"/>
    <w:rsid w:val="00EC008E"/>
    <w:rsid w:val="00EC04A0"/>
    <w:rsid w:val="00EC0A99"/>
    <w:rsid w:val="00EC11E8"/>
    <w:rsid w:val="00EC38FD"/>
    <w:rsid w:val="00EC49A1"/>
    <w:rsid w:val="00EC5CF7"/>
    <w:rsid w:val="00EC5D3A"/>
    <w:rsid w:val="00EC71B8"/>
    <w:rsid w:val="00EC7ADB"/>
    <w:rsid w:val="00ED09A4"/>
    <w:rsid w:val="00ED1805"/>
    <w:rsid w:val="00ED41BB"/>
    <w:rsid w:val="00ED41C1"/>
    <w:rsid w:val="00ED7621"/>
    <w:rsid w:val="00EE0C5F"/>
    <w:rsid w:val="00EE1840"/>
    <w:rsid w:val="00EE234D"/>
    <w:rsid w:val="00EE24FF"/>
    <w:rsid w:val="00EE325A"/>
    <w:rsid w:val="00EE374E"/>
    <w:rsid w:val="00EE4288"/>
    <w:rsid w:val="00EE6942"/>
    <w:rsid w:val="00EE7AB7"/>
    <w:rsid w:val="00EE7C88"/>
    <w:rsid w:val="00EF1FD7"/>
    <w:rsid w:val="00EF3127"/>
    <w:rsid w:val="00EF3830"/>
    <w:rsid w:val="00EF4E49"/>
    <w:rsid w:val="00EF652B"/>
    <w:rsid w:val="00EF78A3"/>
    <w:rsid w:val="00EF78B8"/>
    <w:rsid w:val="00EF7B7B"/>
    <w:rsid w:val="00F00C3A"/>
    <w:rsid w:val="00F059E7"/>
    <w:rsid w:val="00F073BE"/>
    <w:rsid w:val="00F10A1B"/>
    <w:rsid w:val="00F10B15"/>
    <w:rsid w:val="00F10D1A"/>
    <w:rsid w:val="00F11BFD"/>
    <w:rsid w:val="00F11C28"/>
    <w:rsid w:val="00F134E5"/>
    <w:rsid w:val="00F201DF"/>
    <w:rsid w:val="00F20F27"/>
    <w:rsid w:val="00F21025"/>
    <w:rsid w:val="00F215EB"/>
    <w:rsid w:val="00F216D2"/>
    <w:rsid w:val="00F22245"/>
    <w:rsid w:val="00F247F2"/>
    <w:rsid w:val="00F25B04"/>
    <w:rsid w:val="00F269B1"/>
    <w:rsid w:val="00F26BD0"/>
    <w:rsid w:val="00F30F13"/>
    <w:rsid w:val="00F34395"/>
    <w:rsid w:val="00F35A49"/>
    <w:rsid w:val="00F36B12"/>
    <w:rsid w:val="00F4109C"/>
    <w:rsid w:val="00F41BC4"/>
    <w:rsid w:val="00F425A3"/>
    <w:rsid w:val="00F433D8"/>
    <w:rsid w:val="00F44011"/>
    <w:rsid w:val="00F44038"/>
    <w:rsid w:val="00F448D7"/>
    <w:rsid w:val="00F45D4C"/>
    <w:rsid w:val="00F46186"/>
    <w:rsid w:val="00F524FB"/>
    <w:rsid w:val="00F525B4"/>
    <w:rsid w:val="00F5532B"/>
    <w:rsid w:val="00F55567"/>
    <w:rsid w:val="00F55FB4"/>
    <w:rsid w:val="00F56354"/>
    <w:rsid w:val="00F57092"/>
    <w:rsid w:val="00F57328"/>
    <w:rsid w:val="00F57CF0"/>
    <w:rsid w:val="00F60820"/>
    <w:rsid w:val="00F620AE"/>
    <w:rsid w:val="00F62687"/>
    <w:rsid w:val="00F62FF3"/>
    <w:rsid w:val="00F64C73"/>
    <w:rsid w:val="00F6563A"/>
    <w:rsid w:val="00F66ED4"/>
    <w:rsid w:val="00F72599"/>
    <w:rsid w:val="00F7288A"/>
    <w:rsid w:val="00F72EC6"/>
    <w:rsid w:val="00F735D8"/>
    <w:rsid w:val="00F7424E"/>
    <w:rsid w:val="00F749D3"/>
    <w:rsid w:val="00F756EC"/>
    <w:rsid w:val="00F75F24"/>
    <w:rsid w:val="00F761AD"/>
    <w:rsid w:val="00F76489"/>
    <w:rsid w:val="00F7665E"/>
    <w:rsid w:val="00F81029"/>
    <w:rsid w:val="00F81C21"/>
    <w:rsid w:val="00F83150"/>
    <w:rsid w:val="00F83640"/>
    <w:rsid w:val="00F8429C"/>
    <w:rsid w:val="00F858BD"/>
    <w:rsid w:val="00F86900"/>
    <w:rsid w:val="00F86B2D"/>
    <w:rsid w:val="00F90C7F"/>
    <w:rsid w:val="00F9570D"/>
    <w:rsid w:val="00F964CD"/>
    <w:rsid w:val="00F97E4A"/>
    <w:rsid w:val="00F97E8B"/>
    <w:rsid w:val="00FA1602"/>
    <w:rsid w:val="00FA2990"/>
    <w:rsid w:val="00FA30F3"/>
    <w:rsid w:val="00FA4331"/>
    <w:rsid w:val="00FA6C92"/>
    <w:rsid w:val="00FB05EB"/>
    <w:rsid w:val="00FB685E"/>
    <w:rsid w:val="00FB6FC7"/>
    <w:rsid w:val="00FC04B9"/>
    <w:rsid w:val="00FC0C4B"/>
    <w:rsid w:val="00FC2459"/>
    <w:rsid w:val="00FC4B09"/>
    <w:rsid w:val="00FC4EAE"/>
    <w:rsid w:val="00FC7748"/>
    <w:rsid w:val="00FD0904"/>
    <w:rsid w:val="00FD0FE6"/>
    <w:rsid w:val="00FD2E88"/>
    <w:rsid w:val="00FD54FB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ED"/>
    <w:rsid w:val="00FE73B3"/>
    <w:rsid w:val="00FF0A11"/>
    <w:rsid w:val="00FF14DC"/>
    <w:rsid w:val="00FF178A"/>
    <w:rsid w:val="00FF1BCE"/>
    <w:rsid w:val="00FF28AB"/>
    <w:rsid w:val="00FF3D8F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112</cp:revision>
  <cp:lastPrinted>2017-08-09T15:20:00Z</cp:lastPrinted>
  <dcterms:created xsi:type="dcterms:W3CDTF">2017-08-09T15:20:00Z</dcterms:created>
  <dcterms:modified xsi:type="dcterms:W3CDTF">2022-08-12T16:59:00Z</dcterms:modified>
</cp:coreProperties>
</file>