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6644A9" w:rsidRPr="006644A9">
        <w:rPr>
          <w:sz w:val="22"/>
        </w:rPr>
        <w:t>Elzi Maria Santos de Godoi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6644A9">
        <w:rPr>
          <w:sz w:val="22"/>
        </w:rPr>
        <w:t>64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6644A9">
        <w:rPr>
          <w:sz w:val="22"/>
        </w:rPr>
        <w:t>Declinio cognitivo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6644A9">
        <w:rPr>
          <w:sz w:val="22"/>
        </w:rPr>
        <w:t>12 ago. 22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6644A9">
        <w:rPr>
          <w:sz w:val="22"/>
        </w:rPr>
        <w:t>Ndn</w:t>
      </w:r>
      <w:bookmarkStart w:id="0" w:name="_GoBack"/>
      <w:bookmarkEnd w:id="0"/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6644A9">
        <w:rPr>
          <w:noProof/>
          <w:sz w:val="24"/>
        </w:rPr>
        <w:t>12 de agosto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501" w:rsidRDefault="00476501">
      <w:r>
        <w:separator/>
      </w:r>
    </w:p>
  </w:endnote>
  <w:endnote w:type="continuationSeparator" w:id="0">
    <w:p w:rsidR="00476501" w:rsidRDefault="00476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501" w:rsidRDefault="00476501">
      <w:r>
        <w:separator/>
      </w:r>
    </w:p>
  </w:footnote>
  <w:footnote w:type="continuationSeparator" w:id="0">
    <w:p w:rsidR="00476501" w:rsidRDefault="004765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17CD9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302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946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137</cp:revision>
  <cp:lastPrinted>2011-05-26T22:38:00Z</cp:lastPrinted>
  <dcterms:created xsi:type="dcterms:W3CDTF">2016-03-16T16:07:00Z</dcterms:created>
  <dcterms:modified xsi:type="dcterms:W3CDTF">2022-08-12T16:58:00Z</dcterms:modified>
</cp:coreProperties>
</file>