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44198" w:rsidRPr="00B44198" w:rsidRDefault="00B44198" w:rsidP="00B44198">
      <w:pPr>
        <w:rPr>
          <w:sz w:val="32"/>
        </w:rPr>
      </w:pPr>
      <w:r w:rsidRPr="00B44198">
        <w:rPr>
          <w:sz w:val="32"/>
        </w:rPr>
        <w:t>PACIENTE: Fabiola Vieira Braga</w:t>
      </w:r>
    </w:p>
    <w:p w:rsidR="00B44198" w:rsidRPr="00B44198" w:rsidRDefault="00B44198" w:rsidP="00B44198">
      <w:pPr>
        <w:rPr>
          <w:sz w:val="32"/>
        </w:rPr>
      </w:pPr>
      <w:r w:rsidRPr="00B44198">
        <w:rPr>
          <w:sz w:val="32"/>
        </w:rPr>
        <w:t xml:space="preserve">IDADE: 36 anos SEXO: F                     </w:t>
      </w:r>
    </w:p>
    <w:p w:rsidR="000D278F" w:rsidRDefault="00B44198" w:rsidP="00B44198">
      <w:pPr>
        <w:rPr>
          <w:sz w:val="32"/>
        </w:rPr>
      </w:pPr>
      <w:r w:rsidRPr="00B44198">
        <w:rPr>
          <w:sz w:val="32"/>
        </w:rPr>
        <w:t>DATA DO EXAME:10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E08" w:rsidRDefault="00006E08">
      <w:r>
        <w:separator/>
      </w:r>
    </w:p>
  </w:endnote>
  <w:endnote w:type="continuationSeparator" w:id="0">
    <w:p w:rsidR="00006E08" w:rsidRDefault="00006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E08" w:rsidRDefault="00006E08">
      <w:r>
        <w:separator/>
      </w:r>
    </w:p>
  </w:footnote>
  <w:footnote w:type="continuationSeparator" w:id="0">
    <w:p w:rsidR="00006E08" w:rsidRDefault="00006E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4294</cp:revision>
  <cp:lastPrinted>2022-03-24T14:28:00Z</cp:lastPrinted>
  <dcterms:created xsi:type="dcterms:W3CDTF">2016-03-08T22:17:00Z</dcterms:created>
  <dcterms:modified xsi:type="dcterms:W3CDTF">2022-08-10T21:26:00Z</dcterms:modified>
</cp:coreProperties>
</file>