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2744F5" w:rsidRPr="002744F5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>PACIENTE: Fabiola Vieira Braga</w:t>
      </w:r>
    </w:p>
    <w:p w:rsidR="002744F5" w:rsidRPr="002744F5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 xml:space="preserve">IDADE: 36 anos SEXO: F                     </w:t>
      </w:r>
    </w:p>
    <w:p w:rsidR="00501268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>DATA DO EXAME:10 ago.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6B2" w:rsidRDefault="00E426B2">
      <w:r>
        <w:separator/>
      </w:r>
    </w:p>
  </w:endnote>
  <w:endnote w:type="continuationSeparator" w:id="0">
    <w:p w:rsidR="00E426B2" w:rsidRDefault="00E42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6B2" w:rsidRDefault="00E426B2">
      <w:r>
        <w:separator/>
      </w:r>
    </w:p>
  </w:footnote>
  <w:footnote w:type="continuationSeparator" w:id="0">
    <w:p w:rsidR="00E426B2" w:rsidRDefault="00E426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FCAEB-6718-4765-BE41-32A047F2A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7861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3033</cp:revision>
  <cp:lastPrinted>2018-12-13T13:35:00Z</cp:lastPrinted>
  <dcterms:created xsi:type="dcterms:W3CDTF">2016-03-08T23:34:00Z</dcterms:created>
  <dcterms:modified xsi:type="dcterms:W3CDTF">2022-08-10T21:28:00Z</dcterms:modified>
</cp:coreProperties>
</file>