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A5F28" w:rsidRPr="00BA5F28">
        <w:rPr>
          <w:sz w:val="22"/>
        </w:rPr>
        <w:t>Fabiola Vieira Braga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A5F28">
        <w:rPr>
          <w:sz w:val="22"/>
        </w:rPr>
        <w:t>36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A5F28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16CB7">
        <w:rPr>
          <w:sz w:val="22"/>
        </w:rPr>
        <w:t>1</w:t>
      </w:r>
      <w:r w:rsidR="00BA5F28">
        <w:rPr>
          <w:sz w:val="22"/>
        </w:rPr>
        <w:t>0</w:t>
      </w:r>
      <w:r w:rsidR="00B16CB7">
        <w:rPr>
          <w:sz w:val="22"/>
        </w:rPr>
        <w:t xml:space="preserve"> ago.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A238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8145D">
        <w:t>11.3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8145D">
        <w:t>46.9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A5F28">
        <w:rPr>
          <w:noProof/>
          <w:sz w:val="24"/>
        </w:rPr>
        <w:t>10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05E" w:rsidRDefault="00C6505E">
      <w:r>
        <w:separator/>
      </w:r>
    </w:p>
  </w:endnote>
  <w:endnote w:type="continuationSeparator" w:id="0">
    <w:p w:rsidR="00C6505E" w:rsidRDefault="00C65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650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05E" w:rsidRDefault="00C6505E">
      <w:r>
        <w:separator/>
      </w:r>
    </w:p>
  </w:footnote>
  <w:footnote w:type="continuationSeparator" w:id="0">
    <w:p w:rsidR="00C6505E" w:rsidRDefault="00C650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51409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4379</cp:revision>
  <cp:lastPrinted>2022-03-24T14:28:00Z</cp:lastPrinted>
  <dcterms:created xsi:type="dcterms:W3CDTF">2016-03-08T22:06:00Z</dcterms:created>
  <dcterms:modified xsi:type="dcterms:W3CDTF">2022-08-10T21:25:00Z</dcterms:modified>
</cp:coreProperties>
</file>