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64120" w:rsidRPr="00E64120">
        <w:rPr>
          <w:sz w:val="22"/>
        </w:rPr>
        <w:t>Ana Terra Cesar Mauricio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64120">
        <w:rPr>
          <w:sz w:val="22"/>
        </w:rPr>
        <w:t>25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940C4">
        <w:rPr>
          <w:sz w:val="22"/>
        </w:rPr>
        <w:t>Declinio cognitivo</w:t>
      </w:r>
      <w:r w:rsidR="00E64120">
        <w:rPr>
          <w:sz w:val="22"/>
        </w:rPr>
        <w:t xml:space="preserve"> pos-COVID 19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8940C4">
        <w:rPr>
          <w:sz w:val="22"/>
        </w:rPr>
        <w:t>28</w:t>
      </w:r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40C4">
        <w:rPr>
          <w:sz w:val="22"/>
        </w:rPr>
        <w:t>Ndn</w:t>
      </w:r>
      <w:r w:rsidR="00590502">
        <w:rPr>
          <w:sz w:val="22"/>
        </w:rPr>
        <w:t xml:space="preserve"> 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A1546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A1546">
        <w:t>3</w:t>
      </w:r>
      <w:r w:rsidR="00194972">
        <w:t>6.</w:t>
      </w:r>
      <w:r w:rsidR="00FA1546">
        <w:t>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40C4">
        <w:rPr>
          <w:noProof/>
          <w:sz w:val="24"/>
        </w:rPr>
        <w:t>28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A22" w:rsidRDefault="00422A22">
      <w:r>
        <w:separator/>
      </w:r>
    </w:p>
  </w:endnote>
  <w:endnote w:type="continuationSeparator" w:id="0">
    <w:p w:rsidR="00422A22" w:rsidRDefault="00422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22A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A22" w:rsidRDefault="00422A22">
      <w:r>
        <w:separator/>
      </w:r>
    </w:p>
  </w:footnote>
  <w:footnote w:type="continuationSeparator" w:id="0">
    <w:p w:rsidR="00422A22" w:rsidRDefault="00422A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51395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4374</cp:revision>
  <cp:lastPrinted>2022-03-24T14:28:00Z</cp:lastPrinted>
  <dcterms:created xsi:type="dcterms:W3CDTF">2016-03-08T22:06:00Z</dcterms:created>
  <dcterms:modified xsi:type="dcterms:W3CDTF">2022-07-28T15:59:00Z</dcterms:modified>
</cp:coreProperties>
</file>