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4C6747" w:rsidRPr="004C6747" w:rsidRDefault="004C6747" w:rsidP="004C6747">
      <w:pPr>
        <w:ind w:right="-99"/>
        <w:jc w:val="both"/>
        <w:rPr>
          <w:sz w:val="32"/>
          <w:szCs w:val="32"/>
        </w:rPr>
      </w:pPr>
      <w:r w:rsidRPr="004C6747">
        <w:rPr>
          <w:sz w:val="32"/>
          <w:szCs w:val="32"/>
        </w:rPr>
        <w:t>PACIENTE: Manoel Cardoso da Silva</w:t>
      </w:r>
    </w:p>
    <w:p w:rsidR="004C6747" w:rsidRPr="004C6747" w:rsidRDefault="004C6747" w:rsidP="004C6747">
      <w:pPr>
        <w:ind w:right="-99"/>
        <w:jc w:val="both"/>
        <w:rPr>
          <w:sz w:val="32"/>
          <w:szCs w:val="32"/>
        </w:rPr>
      </w:pPr>
      <w:r w:rsidRPr="004C6747">
        <w:rPr>
          <w:sz w:val="32"/>
          <w:szCs w:val="32"/>
        </w:rPr>
        <w:t xml:space="preserve">IDADE: 69 anos SEXO: M                     </w:t>
      </w:r>
    </w:p>
    <w:p w:rsidR="00B01175" w:rsidRDefault="004C6747" w:rsidP="004C6747">
      <w:pPr>
        <w:ind w:right="-99"/>
        <w:jc w:val="both"/>
        <w:rPr>
          <w:sz w:val="32"/>
          <w:szCs w:val="32"/>
        </w:rPr>
      </w:pPr>
      <w:r w:rsidRPr="004C6747">
        <w:rPr>
          <w:sz w:val="32"/>
          <w:szCs w:val="32"/>
        </w:rPr>
        <w:t>DATA DO EXAME:28 jul. 22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165" w:rsidRDefault="00B84165">
      <w:r>
        <w:separator/>
      </w:r>
    </w:p>
  </w:endnote>
  <w:endnote w:type="continuationSeparator" w:id="0">
    <w:p w:rsidR="00B84165" w:rsidRDefault="00B84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165" w:rsidRDefault="00B84165">
      <w:r>
        <w:separator/>
      </w:r>
    </w:p>
  </w:footnote>
  <w:footnote w:type="continuationSeparator" w:id="0">
    <w:p w:rsidR="00B84165" w:rsidRDefault="00B84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701196"/>
    <w:rsid w:val="00705F5C"/>
    <w:rsid w:val="00725A73"/>
    <w:rsid w:val="00744735"/>
    <w:rsid w:val="00747D01"/>
    <w:rsid w:val="00757C0D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2017-08-09T15:23:00Z</cp:lastPrinted>
  <dcterms:created xsi:type="dcterms:W3CDTF">2018-01-18T20:11:00Z</dcterms:created>
  <dcterms:modified xsi:type="dcterms:W3CDTF">2022-07-28T15:45:00Z</dcterms:modified>
</cp:coreProperties>
</file>