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9081A" w:rsidRPr="00A9081A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>PACIENTE: Lizeth Dourado dos Santos</w:t>
      </w:r>
    </w:p>
    <w:p w:rsidR="00A9081A" w:rsidRPr="00A9081A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 xml:space="preserve">IDADE: 59 anos SEXO: F                     </w:t>
      </w:r>
    </w:p>
    <w:p w:rsidR="00535D90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>DATA DO EXAME:25 jul.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19C" w:rsidRDefault="003F419C">
      <w:r>
        <w:separator/>
      </w:r>
    </w:p>
  </w:endnote>
  <w:endnote w:type="continuationSeparator" w:id="0">
    <w:p w:rsidR="003F419C" w:rsidRDefault="003F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F41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19C" w:rsidRDefault="003F419C">
      <w:r>
        <w:separator/>
      </w:r>
    </w:p>
  </w:footnote>
  <w:footnote w:type="continuationSeparator" w:id="0">
    <w:p w:rsidR="003F419C" w:rsidRDefault="003F41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5955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591</cp:revision>
  <cp:lastPrinted>1998-02-03T19:29:00Z</cp:lastPrinted>
  <dcterms:created xsi:type="dcterms:W3CDTF">2017-04-28T17:10:00Z</dcterms:created>
  <dcterms:modified xsi:type="dcterms:W3CDTF">2022-07-25T16:35:00Z</dcterms:modified>
</cp:coreProperties>
</file>