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FC05E1" w:rsidRPr="00FC05E1">
        <w:rPr>
          <w:sz w:val="22"/>
        </w:rPr>
        <w:t>Lizeth Dourado dos Santos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FC05E1">
        <w:rPr>
          <w:sz w:val="22"/>
        </w:rPr>
        <w:t>5</w:t>
      </w:r>
      <w:r w:rsidR="00590502">
        <w:rPr>
          <w:sz w:val="22"/>
        </w:rPr>
        <w:t>9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590502">
        <w:rPr>
          <w:sz w:val="22"/>
        </w:rPr>
        <w:t>Declinio cognitivo pos-COVID-19</w:t>
      </w:r>
      <w:r w:rsidR="00C04509">
        <w:rPr>
          <w:sz w:val="22"/>
        </w:rPr>
        <w:t xml:space="preserve">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5B68E4">
        <w:rPr>
          <w:sz w:val="22"/>
        </w:rPr>
        <w:t>2</w:t>
      </w:r>
      <w:r w:rsidR="00FC05E1">
        <w:rPr>
          <w:sz w:val="22"/>
        </w:rPr>
        <w:t>5</w:t>
      </w:r>
      <w:bookmarkStart w:id="0" w:name="_GoBack"/>
      <w:bookmarkEnd w:id="0"/>
      <w:r w:rsidR="00194972">
        <w:rPr>
          <w:sz w:val="22"/>
        </w:rPr>
        <w:t xml:space="preserve"> jul.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FC05E1">
        <w:rPr>
          <w:sz w:val="22"/>
        </w:rPr>
        <w:t>Velija</w:t>
      </w:r>
      <w:r w:rsidR="00590502">
        <w:rPr>
          <w:sz w:val="22"/>
        </w:rPr>
        <w:t xml:space="preserve"> 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94972">
        <w:t>9.5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194972">
        <w:t>46.3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C05E1">
        <w:rPr>
          <w:noProof/>
          <w:sz w:val="24"/>
        </w:rPr>
        <w:t>25 de julho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3258" w:rsidRDefault="002C3258">
      <w:r>
        <w:separator/>
      </w:r>
    </w:p>
  </w:endnote>
  <w:endnote w:type="continuationSeparator" w:id="0">
    <w:p w:rsidR="002C3258" w:rsidRDefault="002C32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C325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3258" w:rsidRDefault="002C3258">
      <w:r>
        <w:separator/>
      </w:r>
    </w:p>
  </w:footnote>
  <w:footnote w:type="continuationSeparator" w:id="0">
    <w:p w:rsidR="002C3258" w:rsidRDefault="002C32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51391</TotalTime>
  <Pages>1</Pages>
  <Words>271</Words>
  <Characters>1545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4368</cp:revision>
  <cp:lastPrinted>2022-03-24T14:28:00Z</cp:lastPrinted>
  <dcterms:created xsi:type="dcterms:W3CDTF">2016-03-08T22:06:00Z</dcterms:created>
  <dcterms:modified xsi:type="dcterms:W3CDTF">2022-07-25T16:35:00Z</dcterms:modified>
</cp:coreProperties>
</file>