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PACIENTE: Maria Luzinete de Araujo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49 anos SEXO: F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EXAME:22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D85" w:rsidRDefault="00650D85">
      <w:r>
        <w:separator/>
      </w:r>
    </w:p>
  </w:endnote>
  <w:endnote w:type="continuationSeparator" w:id="0">
    <w:p w:rsidR="00650D85" w:rsidRDefault="0065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D85" w:rsidRDefault="00650D85">
      <w:r>
        <w:separator/>
      </w:r>
    </w:p>
  </w:footnote>
  <w:footnote w:type="continuationSeparator" w:id="0">
    <w:p w:rsidR="00650D85" w:rsidRDefault="00650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EA286-D97F-45BD-9570-E10BF6BAA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7858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3025</cp:revision>
  <cp:lastPrinted>2018-12-13T13:35:00Z</cp:lastPrinted>
  <dcterms:created xsi:type="dcterms:W3CDTF">2016-03-08T23:34:00Z</dcterms:created>
  <dcterms:modified xsi:type="dcterms:W3CDTF">2022-07-22T21:50:00Z</dcterms:modified>
</cp:coreProperties>
</file>