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73219" w:rsidRPr="00B73219">
        <w:rPr>
          <w:sz w:val="22"/>
        </w:rPr>
        <w:t>Carlos Eduardo Faria de Castro Junior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73219">
        <w:rPr>
          <w:sz w:val="22"/>
        </w:rPr>
        <w:t>33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5B68E4">
        <w:rPr>
          <w:sz w:val="22"/>
        </w:rPr>
        <w:t>Cefaleia</w:t>
      </w:r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B68E4">
        <w:rPr>
          <w:sz w:val="22"/>
        </w:rPr>
        <w:t>21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73219">
        <w:rPr>
          <w:sz w:val="22"/>
        </w:rPr>
        <w:t>Rivotril/Patz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4972">
        <w:t>9.5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194972">
        <w:t>46.3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B68E4">
        <w:rPr>
          <w:noProof/>
          <w:sz w:val="24"/>
        </w:rPr>
        <w:t>21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01A" w:rsidRDefault="000E001A">
      <w:r>
        <w:separator/>
      </w:r>
    </w:p>
  </w:endnote>
  <w:endnote w:type="continuationSeparator" w:id="0">
    <w:p w:rsidR="000E001A" w:rsidRDefault="000E0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E001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01A" w:rsidRDefault="000E001A">
      <w:r>
        <w:separator/>
      </w:r>
    </w:p>
  </w:footnote>
  <w:footnote w:type="continuationSeparator" w:id="0">
    <w:p w:rsidR="000E001A" w:rsidRDefault="000E00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51388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4362</cp:revision>
  <cp:lastPrinted>2022-03-24T14:28:00Z</cp:lastPrinted>
  <dcterms:created xsi:type="dcterms:W3CDTF">2016-03-08T22:06:00Z</dcterms:created>
  <dcterms:modified xsi:type="dcterms:W3CDTF">2022-07-21T22:12:00Z</dcterms:modified>
</cp:coreProperties>
</file>